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770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6A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6A2A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6A2A" w:rsidRPr="00606A2A">
              <w:rPr>
                <w:szCs w:val="28"/>
              </w:rPr>
              <w:t>457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6A2A" w:rsidP="0094344A">
            <w:pPr>
              <w:ind w:left="-108"/>
              <w:jc w:val="both"/>
            </w:pPr>
            <w:r w:rsidRPr="00606A2A">
              <w:t>О проекте закона Приморского края "О внесении изменений в статью 2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06A2A" w:rsidRDefault="00606A2A" w:rsidP="00606A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1.Принять проект закона Приморского края "</w:t>
      </w:r>
      <w:r w:rsidRPr="00131A0F">
        <w:t xml:space="preserve">О внесении изменений в статью </w:t>
      </w:r>
      <w:r>
        <w:t>2</w:t>
      </w:r>
      <w:r w:rsidRPr="00131A0F">
        <w:t xml:space="preserve"> Закона Приморского края "О налоге на имущество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  <w:jc w:val="both"/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jc w:val="both"/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jc w:val="both"/>
      </w:pPr>
    </w:p>
    <w:p w:rsidR="00606A2A" w:rsidRDefault="00606A2A" w:rsidP="00606A2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06A2A" w:rsidRDefault="00606A2A" w:rsidP="00606A2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D95" w:rsidRDefault="003F3D95">
      <w:r>
        <w:separator/>
      </w:r>
    </w:p>
  </w:endnote>
  <w:endnote w:type="continuationSeparator" w:id="0">
    <w:p w:rsidR="003F3D95" w:rsidRDefault="003F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D95" w:rsidRDefault="003F3D95">
      <w:r>
        <w:separator/>
      </w:r>
    </w:p>
  </w:footnote>
  <w:footnote w:type="continuationSeparator" w:id="0">
    <w:p w:rsidR="003F3D95" w:rsidRDefault="003F3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A2A"/>
    <w:rsid w:val="00057575"/>
    <w:rsid w:val="000B3FB2"/>
    <w:rsid w:val="000D628E"/>
    <w:rsid w:val="000E5228"/>
    <w:rsid w:val="00123119"/>
    <w:rsid w:val="00155F7F"/>
    <w:rsid w:val="003325F4"/>
    <w:rsid w:val="00392E21"/>
    <w:rsid w:val="003F3D95"/>
    <w:rsid w:val="004B69FA"/>
    <w:rsid w:val="004D1A01"/>
    <w:rsid w:val="005A6019"/>
    <w:rsid w:val="005E6130"/>
    <w:rsid w:val="00606A2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06A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2017-07-26T02:24:00Z</cp:lastPrinted>
  <dcterms:created xsi:type="dcterms:W3CDTF">2017-07-26T02:23:00Z</dcterms:created>
  <dcterms:modified xsi:type="dcterms:W3CDTF">2017-07-26T02:24:00Z</dcterms:modified>
</cp:coreProperties>
</file>