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9298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A005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A0058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A0058">
              <w:rPr>
                <w:szCs w:val="28"/>
              </w:rPr>
              <w:t>456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A005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A0058" w:rsidP="0094344A">
            <w:pPr>
              <w:ind w:left="-108"/>
              <w:jc w:val="both"/>
            </w:pPr>
            <w:proofErr w:type="gramStart"/>
            <w:r>
              <w:t xml:space="preserve">О Законе Приморского края </w:t>
            </w:r>
            <w:r w:rsidRPr="00081B00">
              <w:t>"О внесении изменений в статью 1 Закона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</w:t>
            </w:r>
            <w:r>
              <w:t>"</w:t>
            </w:r>
            <w:proofErr w:type="gramEnd"/>
          </w:p>
          <w:p w:rsidR="000B3FB2" w:rsidRPr="00DA0058" w:rsidRDefault="000B3FB2" w:rsidP="0094344A">
            <w:pPr>
              <w:ind w:left="-108"/>
              <w:jc w:val="both"/>
            </w:pPr>
          </w:p>
        </w:tc>
      </w:tr>
    </w:tbl>
    <w:p w:rsidR="00DA0058" w:rsidRDefault="00DA0058" w:rsidP="00DA0058">
      <w:pPr>
        <w:ind w:firstLine="709"/>
      </w:pPr>
      <w:r>
        <w:t>Законодательное Собрание Приморского края</w:t>
      </w:r>
    </w:p>
    <w:p w:rsidR="00DA0058" w:rsidRDefault="00DA0058" w:rsidP="00DA0058"/>
    <w:p w:rsidR="00DA0058" w:rsidRDefault="00DA0058" w:rsidP="00DA0058">
      <w:r>
        <w:t>ПОСТАНОВЛЯЕТ:</w:t>
      </w:r>
    </w:p>
    <w:p w:rsidR="00DA0058" w:rsidRDefault="00DA0058" w:rsidP="00DA0058">
      <w:pPr>
        <w:jc w:val="both"/>
      </w:pPr>
    </w:p>
    <w:p w:rsidR="00DA0058" w:rsidRDefault="00DA0058" w:rsidP="00DA0058">
      <w:pPr>
        <w:jc w:val="both"/>
      </w:pPr>
      <w:r>
        <w:tab/>
      </w:r>
      <w:proofErr w:type="gramStart"/>
      <w:r>
        <w:t xml:space="preserve">1.Принять Закон Приморского края </w:t>
      </w:r>
      <w:r w:rsidRPr="00081B00">
        <w:rPr>
          <w:szCs w:val="28"/>
        </w:rPr>
        <w:t>"О внесении изменений в статью 1 Закона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</w:t>
      </w:r>
      <w:r>
        <w:t>".</w:t>
      </w:r>
      <w:proofErr w:type="gramEnd"/>
    </w:p>
    <w:p w:rsidR="00DA0058" w:rsidRDefault="00DA0058" w:rsidP="00DA0058">
      <w:pPr>
        <w:jc w:val="both"/>
      </w:pPr>
    </w:p>
    <w:p w:rsidR="00DA0058" w:rsidRDefault="00DA0058" w:rsidP="00DA0058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DA0058" w:rsidRDefault="00DA0058" w:rsidP="00DA0058">
      <w:pPr>
        <w:pStyle w:val="a3"/>
        <w:tabs>
          <w:tab w:val="clear" w:pos="4153"/>
          <w:tab w:val="clear" w:pos="8306"/>
        </w:tabs>
        <w:jc w:val="both"/>
      </w:pPr>
    </w:p>
    <w:p w:rsidR="00DA0058" w:rsidRDefault="00DA0058" w:rsidP="00DA0058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DA0058" w:rsidRDefault="00DA0058" w:rsidP="00DA0058">
      <w:pPr>
        <w:jc w:val="both"/>
      </w:pPr>
      <w:bookmarkStart w:id="0" w:name="_GoBack"/>
      <w:bookmarkEnd w:id="0"/>
    </w:p>
    <w:p w:rsidR="00DA0058" w:rsidRDefault="00DA0058" w:rsidP="00DA0058">
      <w:pPr>
        <w:jc w:val="both"/>
      </w:pPr>
    </w:p>
    <w:p w:rsidR="00DA0058" w:rsidRDefault="00DA0058" w:rsidP="00DA0058">
      <w:pPr>
        <w:jc w:val="both"/>
      </w:pPr>
    </w:p>
    <w:p w:rsidR="00DA0058" w:rsidRDefault="00DA0058" w:rsidP="00DA0058">
      <w:pPr>
        <w:jc w:val="both"/>
      </w:pPr>
      <w:r>
        <w:t>Председатель</w:t>
      </w:r>
    </w:p>
    <w:p w:rsidR="00DA0058" w:rsidRDefault="00DA0058" w:rsidP="00DA005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DA0058" w:rsidRDefault="00DA0058" w:rsidP="00DA0058"/>
    <w:p w:rsidR="00DA0058" w:rsidRDefault="00DA0058" w:rsidP="00DA0058"/>
    <w:p w:rsidR="00DA0058" w:rsidRDefault="00DA0058" w:rsidP="00DA0058"/>
    <w:p w:rsidR="00DA0058" w:rsidRDefault="00DA0058" w:rsidP="00DA0058"/>
    <w:p w:rsidR="00DA0058" w:rsidRDefault="00DA0058" w:rsidP="00DA0058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6B2" w:rsidRDefault="00B946B2">
      <w:r>
        <w:separator/>
      </w:r>
    </w:p>
  </w:endnote>
  <w:endnote w:type="continuationSeparator" w:id="0">
    <w:p w:rsidR="00B946B2" w:rsidRDefault="00B94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6B2" w:rsidRDefault="00B946B2">
      <w:r>
        <w:separator/>
      </w:r>
    </w:p>
  </w:footnote>
  <w:footnote w:type="continuationSeparator" w:id="0">
    <w:p w:rsidR="00B946B2" w:rsidRDefault="00B946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0058"/>
    <w:rsid w:val="00057575"/>
    <w:rsid w:val="00085622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946B2"/>
    <w:rsid w:val="00BA58C7"/>
    <w:rsid w:val="00C20E8F"/>
    <w:rsid w:val="00CA7E54"/>
    <w:rsid w:val="00CE19DF"/>
    <w:rsid w:val="00D02716"/>
    <w:rsid w:val="00DA0058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2017-07-26T06:47:00Z</cp:lastPrinted>
  <dcterms:created xsi:type="dcterms:W3CDTF">2017-07-26T06:43:00Z</dcterms:created>
  <dcterms:modified xsi:type="dcterms:W3CDTF">2017-07-26T06:47:00Z</dcterms:modified>
</cp:coreProperties>
</file>