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07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420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4209B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209B" w:rsidRPr="0014209B">
              <w:rPr>
                <w:szCs w:val="28"/>
              </w:rPr>
              <w:t>455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20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4209B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623EC">
              <w:rPr>
                <w:szCs w:val="28"/>
              </w:rPr>
              <w:t xml:space="preserve">О внесении изменений в статью 1 Закона Приморского края "Об установлении пониженной ставки налога на прибыль </w:t>
            </w:r>
            <w:proofErr w:type="spellStart"/>
            <w:r w:rsidRPr="007623EC">
              <w:rPr>
                <w:szCs w:val="28"/>
              </w:rPr>
              <w:t>органи</w:t>
            </w:r>
            <w:r>
              <w:rPr>
                <w:szCs w:val="28"/>
              </w:rPr>
              <w:t>-</w:t>
            </w:r>
            <w:r w:rsidRPr="007623EC">
              <w:rPr>
                <w:szCs w:val="28"/>
              </w:rPr>
              <w:t>заций</w:t>
            </w:r>
            <w:proofErr w:type="spellEnd"/>
            <w:r w:rsidRPr="007623EC">
              <w:rPr>
                <w:szCs w:val="28"/>
              </w:rPr>
              <w:t>, подлежащего зачислению в краевой бюджет, для отдельных категорий организаций</w:t>
            </w:r>
            <w:r>
              <w:t>"</w:t>
            </w:r>
            <w:proofErr w:type="gramEnd"/>
          </w:p>
          <w:p w:rsidR="000B3FB2" w:rsidRPr="0014209B" w:rsidRDefault="000B3FB2" w:rsidP="0094344A">
            <w:pPr>
              <w:ind w:left="-108"/>
              <w:jc w:val="both"/>
            </w:pPr>
          </w:p>
        </w:tc>
      </w:tr>
    </w:tbl>
    <w:p w:rsidR="0014209B" w:rsidRDefault="0014209B" w:rsidP="0014209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4209B" w:rsidRDefault="0014209B" w:rsidP="0014209B">
      <w:pPr>
        <w:pStyle w:val="a3"/>
        <w:tabs>
          <w:tab w:val="clear" w:pos="4153"/>
          <w:tab w:val="clear" w:pos="8306"/>
        </w:tabs>
      </w:pPr>
    </w:p>
    <w:p w:rsidR="0014209B" w:rsidRDefault="0014209B" w:rsidP="0014209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4209B" w:rsidRDefault="0014209B" w:rsidP="0014209B"/>
    <w:p w:rsidR="0014209B" w:rsidRDefault="0014209B" w:rsidP="0014209B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>"</w:t>
      </w:r>
      <w:r w:rsidRPr="007623EC">
        <w:rPr>
          <w:szCs w:val="28"/>
        </w:rPr>
        <w:t>О внесении изменений в статью 1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 xml:space="preserve">" </w:t>
      </w:r>
      <w:r>
        <w:rPr>
          <w:szCs w:val="28"/>
        </w:rPr>
        <w:t>в первом чтении</w:t>
      </w:r>
      <w:r>
        <w:t>.</w:t>
      </w:r>
      <w:proofErr w:type="gramEnd"/>
    </w:p>
    <w:p w:rsidR="0014209B" w:rsidRDefault="0014209B" w:rsidP="0014209B">
      <w:pPr>
        <w:pStyle w:val="a3"/>
        <w:tabs>
          <w:tab w:val="clear" w:pos="4153"/>
          <w:tab w:val="clear" w:pos="8306"/>
        </w:tabs>
        <w:jc w:val="both"/>
      </w:pPr>
    </w:p>
    <w:p w:rsidR="0014209B" w:rsidRDefault="0014209B" w:rsidP="0014209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209B" w:rsidRDefault="0014209B" w:rsidP="0014209B">
      <w:pPr>
        <w:pStyle w:val="a3"/>
        <w:tabs>
          <w:tab w:val="clear" w:pos="4153"/>
          <w:tab w:val="clear" w:pos="8306"/>
        </w:tabs>
        <w:jc w:val="both"/>
      </w:pPr>
    </w:p>
    <w:p w:rsidR="0014209B" w:rsidRDefault="0014209B" w:rsidP="0014209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4209B" w:rsidRDefault="0014209B" w:rsidP="0014209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209B" w:rsidRDefault="0014209B" w:rsidP="0014209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209B" w:rsidRDefault="0014209B" w:rsidP="0014209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209B" w:rsidRDefault="0014209B" w:rsidP="0014209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4209B" w:rsidRDefault="0014209B" w:rsidP="0014209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</w:t>
      </w:r>
      <w:bookmarkStart w:id="0" w:name="_GoBack"/>
      <w:bookmarkEnd w:id="0"/>
      <w: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DE9" w:rsidRDefault="00310DE9">
      <w:r>
        <w:separator/>
      </w:r>
    </w:p>
  </w:endnote>
  <w:endnote w:type="continuationSeparator" w:id="0">
    <w:p w:rsidR="00310DE9" w:rsidRDefault="00310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DE9" w:rsidRDefault="00310DE9">
      <w:r>
        <w:separator/>
      </w:r>
    </w:p>
  </w:footnote>
  <w:footnote w:type="continuationSeparator" w:id="0">
    <w:p w:rsidR="00310DE9" w:rsidRDefault="00310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209B"/>
    <w:rsid w:val="00057575"/>
    <w:rsid w:val="000B3FB2"/>
    <w:rsid w:val="000D628E"/>
    <w:rsid w:val="000E5228"/>
    <w:rsid w:val="00123119"/>
    <w:rsid w:val="0014209B"/>
    <w:rsid w:val="00155F7F"/>
    <w:rsid w:val="00310DE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2017-07-26T03:25:00Z</cp:lastPrinted>
  <dcterms:created xsi:type="dcterms:W3CDTF">2017-07-26T03:24:00Z</dcterms:created>
  <dcterms:modified xsi:type="dcterms:W3CDTF">2017-07-26T03:25:00Z</dcterms:modified>
</cp:coreProperties>
</file>