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47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2F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2FD9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2FD9">
              <w:t>449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2F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2FD9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7F2FD9" w:rsidRDefault="000B3FB2" w:rsidP="0094344A">
            <w:pPr>
              <w:ind w:left="-108"/>
              <w:jc w:val="both"/>
            </w:pPr>
          </w:p>
        </w:tc>
      </w:tr>
    </w:tbl>
    <w:p w:rsidR="007F2FD9" w:rsidRDefault="007F2FD9" w:rsidP="007F2F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F2FD9" w:rsidRDefault="007F2FD9" w:rsidP="007F2FD9">
      <w:pPr>
        <w:pStyle w:val="a3"/>
        <w:tabs>
          <w:tab w:val="clear" w:pos="4153"/>
          <w:tab w:val="clear" w:pos="8306"/>
        </w:tabs>
      </w:pPr>
    </w:p>
    <w:p w:rsidR="007F2FD9" w:rsidRDefault="007F2FD9" w:rsidP="007F2F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F2FD9" w:rsidRDefault="007F2FD9" w:rsidP="007F2FD9">
      <w:pPr>
        <w:pStyle w:val="a3"/>
        <w:tabs>
          <w:tab w:val="clear" w:pos="4153"/>
          <w:tab w:val="clear" w:pos="8306"/>
        </w:tabs>
      </w:pPr>
    </w:p>
    <w:p w:rsidR="007F2FD9" w:rsidRDefault="007F2FD9" w:rsidP="007F2FD9">
      <w:pPr>
        <w:ind w:firstLine="709"/>
        <w:jc w:val="both"/>
      </w:pPr>
      <w:r>
        <w:t xml:space="preserve">1.Принять Закон Приморского края </w:t>
      </w:r>
      <w:r w:rsidRPr="00D835BA"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>
        <w:t>.</w:t>
      </w:r>
    </w:p>
    <w:p w:rsidR="007F2FD9" w:rsidRDefault="007F2FD9" w:rsidP="007F2FD9">
      <w:pPr>
        <w:ind w:firstLine="709"/>
        <w:jc w:val="both"/>
      </w:pPr>
    </w:p>
    <w:p w:rsidR="007F2FD9" w:rsidRDefault="007F2FD9" w:rsidP="007F2FD9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7F2FD9" w:rsidRDefault="007F2FD9" w:rsidP="007F2FD9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7F2FD9" w:rsidRPr="00071DFA" w:rsidRDefault="007F2FD9" w:rsidP="007F2FD9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7F2FD9" w:rsidRDefault="007F2FD9" w:rsidP="007F2FD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F2FD9" w:rsidRDefault="007F2FD9" w:rsidP="007F2FD9">
      <w:pPr>
        <w:pStyle w:val="a3"/>
        <w:tabs>
          <w:tab w:val="clear" w:pos="4153"/>
          <w:tab w:val="clear" w:pos="8306"/>
        </w:tabs>
        <w:jc w:val="both"/>
      </w:pPr>
    </w:p>
    <w:p w:rsidR="007F2FD9" w:rsidRDefault="007F2FD9" w:rsidP="007F2FD9">
      <w:pPr>
        <w:pStyle w:val="a3"/>
        <w:tabs>
          <w:tab w:val="clear" w:pos="4153"/>
          <w:tab w:val="clear" w:pos="8306"/>
        </w:tabs>
        <w:jc w:val="both"/>
      </w:pPr>
    </w:p>
    <w:p w:rsidR="007F2FD9" w:rsidRDefault="007F2FD9" w:rsidP="007F2FD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F2FD9" w:rsidRDefault="007F2FD9" w:rsidP="007F2FD9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7F2FD9" w:rsidRDefault="007F2FD9" w:rsidP="007F2FD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078" w:rsidRDefault="00544078">
      <w:r>
        <w:separator/>
      </w:r>
    </w:p>
  </w:endnote>
  <w:endnote w:type="continuationSeparator" w:id="0">
    <w:p w:rsidR="00544078" w:rsidRDefault="0054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078" w:rsidRDefault="00544078">
      <w:r>
        <w:separator/>
      </w:r>
    </w:p>
  </w:footnote>
  <w:footnote w:type="continuationSeparator" w:id="0">
    <w:p w:rsidR="00544078" w:rsidRDefault="00544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2F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4078"/>
    <w:rsid w:val="005A6019"/>
    <w:rsid w:val="005E6130"/>
    <w:rsid w:val="00695A4A"/>
    <w:rsid w:val="006D45ED"/>
    <w:rsid w:val="006E650F"/>
    <w:rsid w:val="00726997"/>
    <w:rsid w:val="007B48E7"/>
    <w:rsid w:val="007B5289"/>
    <w:rsid w:val="007F2FD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2017-07-26T04:31:00Z</cp:lastPrinted>
  <dcterms:created xsi:type="dcterms:W3CDTF">2017-07-26T04:29:00Z</dcterms:created>
  <dcterms:modified xsi:type="dcterms:W3CDTF">2017-07-26T04:31:00Z</dcterms:modified>
</cp:coreProperties>
</file>