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48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55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5592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5592">
              <w:t>459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55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5592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85009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850099">
              <w:rPr>
                <w:szCs w:val="28"/>
              </w:rPr>
              <w:t xml:space="preserve"> в статью 3 Закона Приморского края "</w:t>
            </w:r>
            <w:r w:rsidRPr="00850099">
              <w:rPr>
                <w:bCs/>
                <w:szCs w:val="28"/>
              </w:rPr>
              <w:t xml:space="preserve">О комиссиях по делам несовершеннолетних и защите их прав на территории </w:t>
            </w:r>
            <w:r>
              <w:rPr>
                <w:bCs/>
                <w:szCs w:val="28"/>
              </w:rPr>
              <w:t>П</w:t>
            </w:r>
            <w:r w:rsidRPr="00850099">
              <w:rPr>
                <w:bCs/>
                <w:szCs w:val="28"/>
              </w:rPr>
              <w:t>риморского края</w:t>
            </w:r>
            <w:r>
              <w:t>"</w:t>
            </w:r>
          </w:p>
          <w:p w:rsidR="000B3FB2" w:rsidRPr="00F25592" w:rsidRDefault="000B3FB2" w:rsidP="0094344A">
            <w:pPr>
              <w:ind w:left="-108"/>
              <w:jc w:val="both"/>
            </w:pPr>
          </w:p>
        </w:tc>
      </w:tr>
    </w:tbl>
    <w:p w:rsidR="00F25592" w:rsidRDefault="00F25592" w:rsidP="00F2559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</w:pPr>
    </w:p>
    <w:p w:rsidR="00F25592" w:rsidRDefault="00F25592" w:rsidP="00F2559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</w:pP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 w:rsidRPr="00850099">
        <w:rPr>
          <w:szCs w:val="28"/>
        </w:rPr>
        <w:t>О внесении изменени</w:t>
      </w:r>
      <w:r>
        <w:rPr>
          <w:szCs w:val="28"/>
        </w:rPr>
        <w:t>я</w:t>
      </w:r>
      <w:r w:rsidRPr="00850099">
        <w:rPr>
          <w:szCs w:val="28"/>
        </w:rPr>
        <w:t xml:space="preserve"> в статью 3 Закона Приморского края "</w:t>
      </w:r>
      <w:r w:rsidRPr="00850099">
        <w:rPr>
          <w:bCs/>
          <w:szCs w:val="28"/>
        </w:rPr>
        <w:t xml:space="preserve">О комиссиях по делам несовершеннолетних и защите их прав на территории </w:t>
      </w:r>
      <w:r>
        <w:rPr>
          <w:bCs/>
          <w:szCs w:val="28"/>
        </w:rPr>
        <w:t>П</w:t>
      </w:r>
      <w:r w:rsidRPr="00850099">
        <w:rPr>
          <w:bCs/>
          <w:szCs w:val="28"/>
        </w:rPr>
        <w:t>риморского края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</w:p>
    <w:p w:rsidR="00F25592" w:rsidRDefault="00F25592" w:rsidP="00F2559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</w:t>
      </w:r>
      <w:r w:rsidRPr="00C3330C">
        <w:rPr>
          <w:szCs w:val="28"/>
        </w:rPr>
        <w:t>по социальной политике и защите прав граждан</w:t>
      </w:r>
      <w:r>
        <w:t xml:space="preserve">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</w:pPr>
      <w:r>
        <w:tab/>
      </w: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25592" w:rsidRDefault="00F25592" w:rsidP="00F2559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97F" w:rsidRDefault="0057797F">
      <w:r>
        <w:separator/>
      </w:r>
    </w:p>
  </w:endnote>
  <w:endnote w:type="continuationSeparator" w:id="0">
    <w:p w:rsidR="0057797F" w:rsidRDefault="0057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97F" w:rsidRDefault="0057797F">
      <w:r>
        <w:separator/>
      </w:r>
    </w:p>
  </w:footnote>
  <w:footnote w:type="continuationSeparator" w:id="0">
    <w:p w:rsidR="0057797F" w:rsidRDefault="00577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55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797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59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255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2017-07-26T04:33:00Z</cp:lastPrinted>
  <dcterms:created xsi:type="dcterms:W3CDTF">2017-07-26T04:32:00Z</dcterms:created>
  <dcterms:modified xsi:type="dcterms:W3CDTF">2017-07-26T04:33:00Z</dcterms:modified>
</cp:coreProperties>
</file>