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14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2C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26.07.2017 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2C23" w:rsidRPr="00D12C23">
              <w:rPr>
                <w:szCs w:val="28"/>
              </w:rPr>
              <w:t>446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2C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2C23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233C1C">
              <w:t>"О внесении изменений в</w:t>
            </w:r>
            <w:r>
              <w:t xml:space="preserve"> </w:t>
            </w:r>
            <w:proofErr w:type="spellStart"/>
            <w:r>
              <w:t>прилож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ние</w:t>
            </w:r>
            <w:proofErr w:type="spellEnd"/>
            <w:r>
              <w:t xml:space="preserve"> 2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 w:rsidRPr="00A1382F">
              <w:rPr>
                <w:szCs w:val="28"/>
              </w:rPr>
              <w:t xml:space="preserve">"О разграничении объектов </w:t>
            </w:r>
            <w:proofErr w:type="spellStart"/>
            <w:r w:rsidRPr="00A1382F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A1382F">
              <w:rPr>
                <w:szCs w:val="28"/>
              </w:rPr>
              <w:t>ципальной</w:t>
            </w:r>
            <w:proofErr w:type="spellEnd"/>
            <w:r w:rsidRPr="00A1382F">
              <w:rPr>
                <w:szCs w:val="28"/>
              </w:rPr>
              <w:t xml:space="preserve"> собственности между сельскими поселениями </w:t>
            </w:r>
            <w:r>
              <w:rPr>
                <w:szCs w:val="28"/>
              </w:rPr>
              <w:t>Хасан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 w:rsidRPr="00A1382F"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br/>
            </w:r>
            <w:r w:rsidRPr="00A1382F">
              <w:rPr>
                <w:szCs w:val="28"/>
              </w:rPr>
              <w:t xml:space="preserve">и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 w:rsidRPr="00A1382F">
              <w:rPr>
                <w:szCs w:val="28"/>
              </w:rPr>
              <w:t xml:space="preserve"> муниципальным районом"</w:t>
            </w:r>
          </w:p>
          <w:p w:rsidR="000B3FB2" w:rsidRPr="00D12C23" w:rsidRDefault="000B3FB2" w:rsidP="0094344A">
            <w:pPr>
              <w:ind w:left="-108"/>
              <w:jc w:val="both"/>
            </w:pPr>
          </w:p>
        </w:tc>
      </w:tr>
    </w:tbl>
    <w:p w:rsidR="00D12C23" w:rsidRDefault="00D12C23" w:rsidP="00D12C23">
      <w:pPr>
        <w:ind w:firstLine="720"/>
      </w:pPr>
      <w:r>
        <w:t xml:space="preserve">Законодательное Собрание Приморского края </w:t>
      </w:r>
    </w:p>
    <w:p w:rsidR="00D12C23" w:rsidRDefault="00D12C23" w:rsidP="00D12C23"/>
    <w:p w:rsidR="00D12C23" w:rsidRDefault="00D12C23" w:rsidP="00D12C23">
      <w:r>
        <w:t>ПОСТАНОВЛЯЕТ:</w:t>
      </w:r>
    </w:p>
    <w:p w:rsidR="00D12C23" w:rsidRDefault="00D12C23" w:rsidP="00D12C23"/>
    <w:p w:rsidR="00D12C23" w:rsidRDefault="00D12C23" w:rsidP="00D12C23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</w:t>
      </w:r>
      <w:r>
        <w:t xml:space="preserve">приложение 2 к </w:t>
      </w:r>
      <w:r w:rsidRPr="00233C1C">
        <w:t>Закон</w:t>
      </w:r>
      <w:r>
        <w:t>у</w:t>
      </w:r>
      <w:r w:rsidRPr="00233C1C">
        <w:t xml:space="preserve"> Приморского края </w:t>
      </w:r>
      <w:r w:rsidRPr="00A1382F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szCs w:val="28"/>
        </w:rPr>
        <w:t>Хасанского</w:t>
      </w:r>
      <w:r w:rsidRPr="00A1382F"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Хасанским</w:t>
      </w:r>
      <w:proofErr w:type="spellEnd"/>
      <w:r w:rsidRPr="00A1382F">
        <w:rPr>
          <w:szCs w:val="28"/>
        </w:rPr>
        <w:t xml:space="preserve"> муниципальным районом"</w:t>
      </w:r>
      <w:r>
        <w:t>.</w:t>
      </w:r>
    </w:p>
    <w:p w:rsidR="00D12C23" w:rsidRDefault="00D12C23" w:rsidP="00D12C23">
      <w:pPr>
        <w:ind w:firstLine="709"/>
        <w:jc w:val="both"/>
      </w:pPr>
    </w:p>
    <w:p w:rsidR="00D12C23" w:rsidRDefault="00D12C23" w:rsidP="00D12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12C23" w:rsidRDefault="00D12C23" w:rsidP="00D12C23">
      <w:pPr>
        <w:ind w:firstLine="709"/>
        <w:jc w:val="both"/>
      </w:pPr>
    </w:p>
    <w:p w:rsidR="00D12C23" w:rsidRDefault="00D12C23" w:rsidP="00D12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12C23" w:rsidRDefault="00D12C23" w:rsidP="00D12C23">
      <w:pPr>
        <w:jc w:val="both"/>
      </w:pPr>
    </w:p>
    <w:p w:rsidR="00D12C23" w:rsidRDefault="00D12C23" w:rsidP="00D12C23">
      <w:pPr>
        <w:jc w:val="both"/>
      </w:pPr>
    </w:p>
    <w:p w:rsidR="00D12C23" w:rsidRDefault="00D12C23" w:rsidP="00D12C23">
      <w:pPr>
        <w:jc w:val="both"/>
      </w:pPr>
    </w:p>
    <w:p w:rsidR="00D12C23" w:rsidRDefault="00D12C23" w:rsidP="00D12C23">
      <w:pPr>
        <w:jc w:val="both"/>
      </w:pPr>
      <w:r>
        <w:t xml:space="preserve">Председатель </w:t>
      </w:r>
    </w:p>
    <w:p w:rsidR="00D12C23" w:rsidRDefault="00D12C23" w:rsidP="00D12C2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D12C23" w:rsidRDefault="00D12C23" w:rsidP="00D12C23">
      <w:pPr>
        <w:tabs>
          <w:tab w:val="right" w:pos="9356"/>
        </w:tabs>
        <w:jc w:val="both"/>
      </w:pPr>
    </w:p>
    <w:p w:rsidR="00D12C23" w:rsidRDefault="00D12C23" w:rsidP="00D12C23"/>
    <w:p w:rsidR="00D12C23" w:rsidRDefault="00D12C23" w:rsidP="00D12C2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F8B" w:rsidRDefault="00D85F8B">
      <w:r>
        <w:separator/>
      </w:r>
    </w:p>
  </w:endnote>
  <w:endnote w:type="continuationSeparator" w:id="0">
    <w:p w:rsidR="00D85F8B" w:rsidRDefault="00D85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F8B" w:rsidRDefault="00D85F8B">
      <w:r>
        <w:separator/>
      </w:r>
    </w:p>
  </w:footnote>
  <w:footnote w:type="continuationSeparator" w:id="0">
    <w:p w:rsidR="00D85F8B" w:rsidRDefault="00D85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2C2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2C23"/>
    <w:rsid w:val="00D85F8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2017-07-26T23:01:00Z</cp:lastPrinted>
  <dcterms:created xsi:type="dcterms:W3CDTF">2017-07-26T22:59:00Z</dcterms:created>
  <dcterms:modified xsi:type="dcterms:W3CDTF">2017-07-26T23:01:00Z</dcterms:modified>
</cp:coreProperties>
</file>