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58850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22DA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22DAD">
              <w:rPr>
                <w:szCs w:val="28"/>
              </w:rPr>
              <w:t>444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22DA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22DAD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 w:rsidRPr="00E17DD6">
              <w:t>"</w:t>
            </w:r>
            <w:r w:rsidRPr="00E17DD6">
              <w:rPr>
                <w:szCs w:val="28"/>
              </w:rPr>
              <w:t xml:space="preserve">О внесении изменений в статью 25 </w:t>
            </w:r>
            <w:r w:rsidRPr="000C1DB0">
              <w:rPr>
                <w:szCs w:val="28"/>
              </w:rPr>
              <w:t xml:space="preserve">Закона Приморского края </w:t>
            </w:r>
            <w:r w:rsidRPr="000C1DB0">
              <w:t>"</w:t>
            </w:r>
            <w:r w:rsidRPr="000C1DB0">
              <w:rPr>
                <w:szCs w:val="28"/>
              </w:rPr>
              <w:t>О государственной гражданской службе Приморского края</w:t>
            </w:r>
            <w:r w:rsidRPr="000C1DB0">
              <w:t>"</w:t>
            </w:r>
          </w:p>
          <w:p w:rsidR="000B3FB2" w:rsidRPr="00722DAD" w:rsidRDefault="000B3FB2" w:rsidP="0094344A">
            <w:pPr>
              <w:ind w:left="-108"/>
              <w:jc w:val="both"/>
            </w:pPr>
          </w:p>
        </w:tc>
      </w:tr>
    </w:tbl>
    <w:p w:rsidR="00722DAD" w:rsidRDefault="00722DAD" w:rsidP="00722DAD">
      <w:pPr>
        <w:pStyle w:val="a3"/>
        <w:tabs>
          <w:tab w:val="clear" w:pos="4153"/>
          <w:tab w:val="clear" w:pos="8306"/>
        </w:tabs>
        <w:ind w:left="142" w:firstLine="709"/>
        <w:jc w:val="both"/>
      </w:pPr>
      <w:r>
        <w:t xml:space="preserve">Законодательное Собрание Приморского края </w:t>
      </w:r>
    </w:p>
    <w:p w:rsidR="00722DAD" w:rsidRDefault="00722DAD" w:rsidP="00722DAD">
      <w:pPr>
        <w:pStyle w:val="a3"/>
        <w:tabs>
          <w:tab w:val="clear" w:pos="4153"/>
          <w:tab w:val="clear" w:pos="8306"/>
        </w:tabs>
      </w:pPr>
    </w:p>
    <w:p w:rsidR="00722DAD" w:rsidRDefault="00722DAD" w:rsidP="00722DAD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22DAD" w:rsidRDefault="00722DAD" w:rsidP="00722DAD"/>
    <w:p w:rsidR="00722DAD" w:rsidRDefault="00722DAD" w:rsidP="00722DAD">
      <w:pPr>
        <w:ind w:firstLine="709"/>
        <w:jc w:val="both"/>
      </w:pPr>
      <w:r>
        <w:t xml:space="preserve">1.Принять Закон Приморского края </w:t>
      </w:r>
      <w:r w:rsidRPr="00E17DD6">
        <w:t>"</w:t>
      </w:r>
      <w:r w:rsidRPr="00E17DD6">
        <w:rPr>
          <w:szCs w:val="28"/>
        </w:rPr>
        <w:t xml:space="preserve">О внесении изменений в статью 25 </w:t>
      </w:r>
      <w:r w:rsidRPr="000C1DB0">
        <w:rPr>
          <w:szCs w:val="28"/>
        </w:rPr>
        <w:t xml:space="preserve">Закона Приморского края </w:t>
      </w:r>
      <w:r w:rsidRPr="000C1DB0">
        <w:t>"</w:t>
      </w:r>
      <w:r w:rsidRPr="000C1DB0">
        <w:rPr>
          <w:szCs w:val="28"/>
        </w:rPr>
        <w:t>О государственной гражданской службе Приморского края</w:t>
      </w:r>
      <w:r w:rsidRPr="000C1DB0">
        <w:t>"</w:t>
      </w:r>
      <w:r>
        <w:t xml:space="preserve">. </w:t>
      </w:r>
    </w:p>
    <w:p w:rsidR="00722DAD" w:rsidRDefault="00722DAD" w:rsidP="00722DAD">
      <w:pPr>
        <w:ind w:firstLine="709"/>
        <w:jc w:val="both"/>
      </w:pPr>
    </w:p>
    <w:p w:rsidR="00722DAD" w:rsidRDefault="00722DAD" w:rsidP="00722DAD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722DAD" w:rsidRDefault="00722DAD" w:rsidP="00722DAD">
      <w:pPr>
        <w:jc w:val="both"/>
      </w:pPr>
    </w:p>
    <w:p w:rsidR="00722DAD" w:rsidRPr="006C285D" w:rsidRDefault="00722DAD" w:rsidP="00722DAD">
      <w:pPr>
        <w:ind w:firstLine="709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722DAD" w:rsidRDefault="00722DAD" w:rsidP="00722DAD">
      <w:pPr>
        <w:pStyle w:val="a3"/>
        <w:tabs>
          <w:tab w:val="clear" w:pos="4153"/>
          <w:tab w:val="clear" w:pos="8306"/>
        </w:tabs>
        <w:ind w:firstLine="709"/>
        <w:jc w:val="both"/>
      </w:pPr>
      <w:bookmarkStart w:id="0" w:name="_GoBack"/>
      <w:bookmarkEnd w:id="0"/>
    </w:p>
    <w:p w:rsidR="00722DAD" w:rsidRDefault="00722DAD" w:rsidP="00722DA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22DAD" w:rsidRDefault="00722DAD" w:rsidP="00722DA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22DAD" w:rsidRDefault="00722DAD" w:rsidP="00722DAD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22DAD" w:rsidRDefault="00722DAD" w:rsidP="00722DAD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3AFC" w:rsidRDefault="00393AFC">
      <w:r>
        <w:separator/>
      </w:r>
    </w:p>
  </w:endnote>
  <w:endnote w:type="continuationSeparator" w:id="0">
    <w:p w:rsidR="00393AFC" w:rsidRDefault="00393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3AFC" w:rsidRDefault="00393AFC">
      <w:r>
        <w:separator/>
      </w:r>
    </w:p>
  </w:footnote>
  <w:footnote w:type="continuationSeparator" w:id="0">
    <w:p w:rsidR="00393AFC" w:rsidRDefault="00393A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22DAD"/>
    <w:rsid w:val="00057575"/>
    <w:rsid w:val="000B3FB2"/>
    <w:rsid w:val="000D628E"/>
    <w:rsid w:val="000E5228"/>
    <w:rsid w:val="00123119"/>
    <w:rsid w:val="00155F7F"/>
    <w:rsid w:val="003325F4"/>
    <w:rsid w:val="00392E21"/>
    <w:rsid w:val="00393AFC"/>
    <w:rsid w:val="004B69FA"/>
    <w:rsid w:val="004D1A01"/>
    <w:rsid w:val="005A6019"/>
    <w:rsid w:val="005E6130"/>
    <w:rsid w:val="00695A4A"/>
    <w:rsid w:val="006D45ED"/>
    <w:rsid w:val="006E650F"/>
    <w:rsid w:val="00722DAD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722DA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2017-07-26T05:33:00Z</cp:lastPrinted>
  <dcterms:created xsi:type="dcterms:W3CDTF">2017-07-26T05:32:00Z</dcterms:created>
  <dcterms:modified xsi:type="dcterms:W3CDTF">2017-07-26T05:33:00Z</dcterms:modified>
</cp:coreProperties>
</file>