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84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48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48BC" w:rsidRPr="00A448BC">
              <w:rPr>
                <w:szCs w:val="28"/>
              </w:rPr>
              <w:t>443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48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48BC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>
              <w:t>-</w:t>
            </w:r>
            <w:r w:rsidRPr="00475F3B">
              <w:t>дательные акты Приморского края"</w:t>
            </w:r>
            <w:proofErr w:type="gramEnd"/>
          </w:p>
          <w:p w:rsidR="000B3FB2" w:rsidRPr="00A448BC" w:rsidRDefault="000B3FB2" w:rsidP="0094344A">
            <w:pPr>
              <w:ind w:left="-108"/>
              <w:jc w:val="both"/>
            </w:pPr>
          </w:p>
        </w:tc>
      </w:tr>
    </w:tbl>
    <w:p w:rsidR="00A448BC" w:rsidRDefault="00A448BC" w:rsidP="00A448B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A448BC" w:rsidRDefault="00A448BC" w:rsidP="00A448BC">
      <w:pPr>
        <w:pStyle w:val="a3"/>
        <w:tabs>
          <w:tab w:val="clear" w:pos="4153"/>
          <w:tab w:val="clear" w:pos="8306"/>
        </w:tabs>
        <w:ind w:firstLine="709"/>
      </w:pPr>
    </w:p>
    <w:p w:rsidR="00A448BC" w:rsidRDefault="00A448BC" w:rsidP="00A448B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448BC" w:rsidRDefault="00A448BC" w:rsidP="00A448BC">
      <w:pPr>
        <w:ind w:firstLine="709"/>
      </w:pPr>
    </w:p>
    <w:p w:rsidR="00A448BC" w:rsidRDefault="00A448BC" w:rsidP="00A448BC">
      <w:pPr>
        <w:ind w:firstLine="709"/>
        <w:jc w:val="both"/>
      </w:pPr>
      <w:proofErr w:type="gramStart"/>
      <w:r>
        <w:t xml:space="preserve">1.Принять Закон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. </w:t>
      </w:r>
      <w:proofErr w:type="gramEnd"/>
    </w:p>
    <w:p w:rsidR="00A448BC" w:rsidRDefault="00A448BC" w:rsidP="00A448BC">
      <w:pPr>
        <w:ind w:firstLine="709"/>
        <w:jc w:val="both"/>
      </w:pPr>
    </w:p>
    <w:p w:rsidR="00A448BC" w:rsidRDefault="00A448BC" w:rsidP="00A448BC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A448BC" w:rsidRDefault="00A448BC" w:rsidP="00A448BC">
      <w:pPr>
        <w:ind w:firstLine="709"/>
        <w:jc w:val="both"/>
      </w:pPr>
    </w:p>
    <w:p w:rsidR="00A448BC" w:rsidRDefault="00A448BC" w:rsidP="00A448BC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A448BC" w:rsidRDefault="00A448BC" w:rsidP="00A448B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48BC" w:rsidRDefault="00A448BC" w:rsidP="00A448B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48BC" w:rsidRDefault="00A448BC" w:rsidP="00A448B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48BC" w:rsidRDefault="00A448BC" w:rsidP="00A448B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448BC" w:rsidRDefault="00A448BC" w:rsidP="00A448B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73F" w:rsidRDefault="001D273F">
      <w:r>
        <w:separator/>
      </w:r>
    </w:p>
  </w:endnote>
  <w:endnote w:type="continuationSeparator" w:id="0">
    <w:p w:rsidR="001D273F" w:rsidRDefault="001D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73F" w:rsidRDefault="001D273F">
      <w:r>
        <w:separator/>
      </w:r>
    </w:p>
  </w:footnote>
  <w:footnote w:type="continuationSeparator" w:id="0">
    <w:p w:rsidR="001D273F" w:rsidRDefault="001D2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8BC"/>
    <w:rsid w:val="00057575"/>
    <w:rsid w:val="000B3FB2"/>
    <w:rsid w:val="000D628E"/>
    <w:rsid w:val="000E5228"/>
    <w:rsid w:val="00123119"/>
    <w:rsid w:val="00155F7F"/>
    <w:rsid w:val="001D273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48BC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448B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2017-07-26T05:32:00Z</cp:lastPrinted>
  <dcterms:created xsi:type="dcterms:W3CDTF">2017-07-26T05:31:00Z</dcterms:created>
  <dcterms:modified xsi:type="dcterms:W3CDTF">2017-07-26T05:32:00Z</dcterms:modified>
</cp:coreProperties>
</file>