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711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478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4782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4782" w:rsidRPr="00734782">
              <w:rPr>
                <w:szCs w:val="28"/>
              </w:rPr>
              <w:t>440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1D6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1D6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  <w:r>
              <w:t>"</w:t>
            </w:r>
          </w:p>
          <w:p w:rsidR="000B3FB2" w:rsidRPr="00201D6A" w:rsidRDefault="000B3FB2" w:rsidP="0094344A">
            <w:pPr>
              <w:ind w:left="-108"/>
              <w:jc w:val="both"/>
            </w:pPr>
          </w:p>
        </w:tc>
      </w:tr>
    </w:tbl>
    <w:p w:rsidR="00201D6A" w:rsidRDefault="00201D6A" w:rsidP="00201D6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01D6A" w:rsidRDefault="00201D6A" w:rsidP="00201D6A">
      <w:pPr>
        <w:pStyle w:val="a3"/>
        <w:tabs>
          <w:tab w:val="clear" w:pos="4153"/>
          <w:tab w:val="clear" w:pos="8306"/>
        </w:tabs>
      </w:pPr>
    </w:p>
    <w:p w:rsidR="00201D6A" w:rsidRDefault="00201D6A" w:rsidP="00201D6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01D6A" w:rsidRDefault="00201D6A" w:rsidP="00201D6A"/>
    <w:p w:rsidR="00201D6A" w:rsidRDefault="00201D6A" w:rsidP="00201D6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2018 и 2019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201D6A" w:rsidRDefault="00201D6A" w:rsidP="00201D6A">
      <w:pPr>
        <w:pStyle w:val="a3"/>
        <w:tabs>
          <w:tab w:val="clear" w:pos="4153"/>
          <w:tab w:val="clear" w:pos="8306"/>
        </w:tabs>
        <w:jc w:val="both"/>
      </w:pPr>
    </w:p>
    <w:p w:rsidR="00201D6A" w:rsidRDefault="00201D6A" w:rsidP="00201D6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01D6A" w:rsidRDefault="00201D6A" w:rsidP="00201D6A">
      <w:pPr>
        <w:pStyle w:val="a3"/>
        <w:tabs>
          <w:tab w:val="clear" w:pos="4153"/>
          <w:tab w:val="clear" w:pos="8306"/>
        </w:tabs>
        <w:jc w:val="both"/>
      </w:pPr>
    </w:p>
    <w:p w:rsidR="00201D6A" w:rsidRDefault="00201D6A" w:rsidP="00201D6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01D6A" w:rsidRDefault="00201D6A" w:rsidP="00201D6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01D6A" w:rsidRDefault="00201D6A" w:rsidP="00201D6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01D6A" w:rsidRDefault="00201D6A" w:rsidP="00201D6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01D6A" w:rsidRDefault="00201D6A" w:rsidP="00201D6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01D6A" w:rsidRDefault="00201D6A" w:rsidP="00201D6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090" w:rsidRDefault="00EF0090">
      <w:r>
        <w:separator/>
      </w:r>
    </w:p>
  </w:endnote>
  <w:endnote w:type="continuationSeparator" w:id="0">
    <w:p w:rsidR="00EF0090" w:rsidRDefault="00EF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090" w:rsidRDefault="00EF0090">
      <w:r>
        <w:separator/>
      </w:r>
    </w:p>
  </w:footnote>
  <w:footnote w:type="continuationSeparator" w:id="0">
    <w:p w:rsidR="00EF0090" w:rsidRDefault="00EF0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4782"/>
    <w:rsid w:val="00057575"/>
    <w:rsid w:val="000B3FB2"/>
    <w:rsid w:val="000D628E"/>
    <w:rsid w:val="000E5228"/>
    <w:rsid w:val="00123119"/>
    <w:rsid w:val="00155F7F"/>
    <w:rsid w:val="00201D6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4782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0090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2017-07-26T00:39:00Z</dcterms:created>
  <dcterms:modified xsi:type="dcterms:W3CDTF">2017-07-26T00:46:00Z</dcterms:modified>
</cp:coreProperties>
</file>