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712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D61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D616B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D616B">
              <w:rPr>
                <w:szCs w:val="28"/>
              </w:rPr>
              <w:t>441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D616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D616B" w:rsidP="0094344A">
            <w:pPr>
              <w:ind w:left="-108"/>
              <w:jc w:val="both"/>
            </w:pPr>
            <w:r w:rsidRPr="004D616B">
              <w:t>О Законе Приморского края "О внесении изменений в Закон Приморского края "О краевом бюджете на 2017 год и плановый период 2018 и 2019 годов"</w:t>
            </w:r>
          </w:p>
          <w:p w:rsidR="000B3FB2" w:rsidRPr="004D616B" w:rsidRDefault="000B3FB2" w:rsidP="0094344A">
            <w:pPr>
              <w:ind w:left="-108"/>
              <w:jc w:val="both"/>
            </w:pPr>
          </w:p>
        </w:tc>
      </w:tr>
    </w:tbl>
    <w:p w:rsidR="004D616B" w:rsidRDefault="004D616B" w:rsidP="004D616B">
      <w:pPr>
        <w:ind w:firstLine="709"/>
      </w:pPr>
      <w:r>
        <w:t>Законодательное Собрание Приморского края</w:t>
      </w:r>
    </w:p>
    <w:p w:rsidR="004D616B" w:rsidRDefault="004D616B" w:rsidP="004D616B"/>
    <w:p w:rsidR="004D616B" w:rsidRDefault="004D616B" w:rsidP="004D616B">
      <w:r>
        <w:t>ПОСТАНОВЛЯЕТ:</w:t>
      </w:r>
    </w:p>
    <w:p w:rsidR="004D616B" w:rsidRDefault="004D616B" w:rsidP="004D616B">
      <w:pPr>
        <w:jc w:val="both"/>
      </w:pPr>
    </w:p>
    <w:p w:rsidR="004D616B" w:rsidRDefault="004D616B" w:rsidP="004D616B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2018 и 2019 годов</w:t>
      </w:r>
      <w:r>
        <w:t>".</w:t>
      </w:r>
    </w:p>
    <w:p w:rsidR="004D616B" w:rsidRDefault="004D616B" w:rsidP="004D616B">
      <w:pPr>
        <w:jc w:val="both"/>
      </w:pPr>
    </w:p>
    <w:p w:rsidR="004D616B" w:rsidRDefault="004D616B" w:rsidP="004D616B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D616B" w:rsidRDefault="004D616B" w:rsidP="004D616B">
      <w:pPr>
        <w:pStyle w:val="a3"/>
        <w:tabs>
          <w:tab w:val="clear" w:pos="4153"/>
          <w:tab w:val="clear" w:pos="8306"/>
        </w:tabs>
        <w:jc w:val="both"/>
      </w:pPr>
    </w:p>
    <w:p w:rsidR="004D616B" w:rsidRDefault="004D616B" w:rsidP="004D616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D616B" w:rsidRDefault="004D616B" w:rsidP="004D616B">
      <w:pPr>
        <w:jc w:val="both"/>
      </w:pPr>
      <w:bookmarkStart w:id="0" w:name="_GoBack"/>
      <w:bookmarkEnd w:id="0"/>
    </w:p>
    <w:p w:rsidR="004D616B" w:rsidRDefault="004D616B" w:rsidP="004D616B">
      <w:pPr>
        <w:jc w:val="both"/>
      </w:pPr>
    </w:p>
    <w:p w:rsidR="004D616B" w:rsidRDefault="004D616B" w:rsidP="004D616B">
      <w:pPr>
        <w:jc w:val="both"/>
      </w:pPr>
    </w:p>
    <w:p w:rsidR="004D616B" w:rsidRDefault="004D616B" w:rsidP="004D616B">
      <w:pPr>
        <w:jc w:val="both"/>
      </w:pPr>
      <w:r>
        <w:t>Председатель</w:t>
      </w:r>
    </w:p>
    <w:p w:rsidR="004D616B" w:rsidRDefault="004D616B" w:rsidP="004D616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     </w:t>
      </w:r>
      <w:r>
        <w:t>А.И. Ролик</w:t>
      </w:r>
    </w:p>
    <w:p w:rsidR="004D616B" w:rsidRDefault="004D616B" w:rsidP="004D616B"/>
    <w:p w:rsidR="004D616B" w:rsidRDefault="004D616B" w:rsidP="004D616B"/>
    <w:p w:rsidR="004D616B" w:rsidRDefault="004D616B" w:rsidP="004D616B"/>
    <w:p w:rsidR="004D616B" w:rsidRDefault="004D616B" w:rsidP="004D616B"/>
    <w:p w:rsidR="004D616B" w:rsidRDefault="004D616B" w:rsidP="004D616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C33" w:rsidRDefault="00427C33">
      <w:r>
        <w:separator/>
      </w:r>
    </w:p>
  </w:endnote>
  <w:endnote w:type="continuationSeparator" w:id="0">
    <w:p w:rsidR="00427C33" w:rsidRDefault="0042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C33" w:rsidRDefault="00427C33">
      <w:r>
        <w:separator/>
      </w:r>
    </w:p>
  </w:footnote>
  <w:footnote w:type="continuationSeparator" w:id="0">
    <w:p w:rsidR="00427C33" w:rsidRDefault="00427C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616B"/>
    <w:rsid w:val="00057575"/>
    <w:rsid w:val="000B3FB2"/>
    <w:rsid w:val="000D628E"/>
    <w:rsid w:val="000E5228"/>
    <w:rsid w:val="00123119"/>
    <w:rsid w:val="00155F7F"/>
    <w:rsid w:val="003325F4"/>
    <w:rsid w:val="00392E21"/>
    <w:rsid w:val="00427C33"/>
    <w:rsid w:val="004B69FA"/>
    <w:rsid w:val="004D1A01"/>
    <w:rsid w:val="004D616B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2017-07-26T00:47:00Z</cp:lastPrinted>
  <dcterms:created xsi:type="dcterms:W3CDTF">2017-07-26T00:46:00Z</dcterms:created>
  <dcterms:modified xsi:type="dcterms:W3CDTF">2017-07-26T00:47:00Z</dcterms:modified>
</cp:coreProperties>
</file>