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40389">
        <w:tc>
          <w:tcPr>
            <w:tcW w:w="9570" w:type="dxa"/>
          </w:tcPr>
          <w:p w:rsidR="00040389" w:rsidRDefault="009E2C8F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2.9pt;margin-top:31.65pt;width:146.3pt;height:48.8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040389" w:rsidRDefault="001E00C5">
                        <w:r>
                          <w:t xml:space="preserve">Проект подготовлен </w:t>
                        </w:r>
                        <w:r w:rsidR="009770D5" w:rsidRPr="009770D5">
                          <w:t>комитетом Законодательного Собрания по бюджетно-налоговой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40389" w:rsidRDefault="00040389"/>
          <w:p w:rsidR="00040389" w:rsidRDefault="00040389"/>
        </w:tc>
      </w:tr>
      <w:tr w:rsidR="00040389">
        <w:tc>
          <w:tcPr>
            <w:tcW w:w="9570" w:type="dxa"/>
          </w:tcPr>
          <w:p w:rsidR="00040389" w:rsidRDefault="00E5627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5DDF" w:rsidRDefault="00425DDF" w:rsidP="00425DDF">
      <w:pPr>
        <w:jc w:val="center"/>
        <w:outlineLvl w:val="0"/>
        <w:rPr>
          <w:b/>
          <w:bCs/>
          <w:sz w:val="30"/>
          <w:szCs w:val="30"/>
        </w:rPr>
      </w:pPr>
      <w:r w:rsidRPr="00432969">
        <w:rPr>
          <w:b/>
          <w:bCs/>
          <w:sz w:val="30"/>
          <w:szCs w:val="30"/>
        </w:rPr>
        <w:t>О ВНЕСЕНИИ ИЗМЕНЕНИ</w:t>
      </w:r>
      <w:r>
        <w:rPr>
          <w:b/>
          <w:bCs/>
          <w:sz w:val="30"/>
          <w:szCs w:val="30"/>
        </w:rPr>
        <w:t>Й</w:t>
      </w:r>
      <w:r w:rsidRPr="00432969">
        <w:rPr>
          <w:b/>
          <w:bCs/>
          <w:sz w:val="30"/>
          <w:szCs w:val="30"/>
        </w:rPr>
        <w:t xml:space="preserve"> </w:t>
      </w:r>
      <w:r w:rsidRPr="002A1EEA">
        <w:rPr>
          <w:b/>
          <w:bCs/>
          <w:sz w:val="30"/>
          <w:szCs w:val="30"/>
        </w:rPr>
        <w:t xml:space="preserve">В </w:t>
      </w:r>
      <w:r>
        <w:rPr>
          <w:b/>
          <w:bCs/>
          <w:sz w:val="30"/>
          <w:szCs w:val="30"/>
        </w:rPr>
        <w:t>СТАТЬЮ 2 З</w:t>
      </w:r>
      <w:r w:rsidRPr="00432969">
        <w:rPr>
          <w:b/>
          <w:bCs/>
          <w:sz w:val="30"/>
          <w:szCs w:val="30"/>
        </w:rPr>
        <w:t>АКОН</w:t>
      </w:r>
      <w:r>
        <w:rPr>
          <w:b/>
          <w:bCs/>
          <w:sz w:val="30"/>
          <w:szCs w:val="30"/>
        </w:rPr>
        <w:t>А</w:t>
      </w:r>
      <w:r w:rsidRPr="00432969">
        <w:rPr>
          <w:b/>
          <w:bCs/>
          <w:sz w:val="30"/>
          <w:szCs w:val="30"/>
        </w:rPr>
        <w:t xml:space="preserve"> ПРИМОРСКОГО КРАЯ </w:t>
      </w:r>
      <w:r>
        <w:rPr>
          <w:b/>
          <w:bCs/>
          <w:sz w:val="30"/>
          <w:szCs w:val="30"/>
        </w:rPr>
        <w:t>"</w:t>
      </w:r>
      <w:r w:rsidRPr="0012098F">
        <w:rPr>
          <w:b/>
          <w:bCs/>
          <w:caps/>
          <w:sz w:val="30"/>
          <w:szCs w:val="30"/>
        </w:rPr>
        <w:t>О налоге на имущество организаций</w:t>
      </w:r>
      <w:r>
        <w:rPr>
          <w:b/>
          <w:bCs/>
          <w:sz w:val="30"/>
          <w:szCs w:val="30"/>
        </w:rPr>
        <w:t>"</w:t>
      </w:r>
    </w:p>
    <w:p w:rsidR="00425DDF" w:rsidRPr="00A51711" w:rsidRDefault="00425DDF" w:rsidP="00425DDF">
      <w:pPr>
        <w:ind w:firstLine="709"/>
        <w:jc w:val="both"/>
        <w:rPr>
          <w:b/>
          <w:sz w:val="28"/>
          <w:szCs w:val="28"/>
        </w:rPr>
      </w:pPr>
    </w:p>
    <w:p w:rsidR="00425DDF" w:rsidRDefault="00425DDF" w:rsidP="004C089E">
      <w:pPr>
        <w:ind w:firstLine="709"/>
        <w:jc w:val="both"/>
        <w:rPr>
          <w:sz w:val="28"/>
          <w:szCs w:val="28"/>
        </w:rPr>
      </w:pPr>
      <w:r w:rsidRPr="00A51711">
        <w:rPr>
          <w:sz w:val="28"/>
          <w:szCs w:val="28"/>
        </w:rPr>
        <w:t xml:space="preserve">Принят Законодательным Собранием Приморского края </w:t>
      </w:r>
      <w:r w:rsidR="009770D5">
        <w:rPr>
          <w:sz w:val="28"/>
          <w:szCs w:val="28"/>
        </w:rPr>
        <w:t>в первом чтении</w:t>
      </w:r>
    </w:p>
    <w:p w:rsidR="009770D5" w:rsidRPr="00A51711" w:rsidRDefault="009770D5" w:rsidP="004C089E">
      <w:pPr>
        <w:ind w:firstLine="709"/>
        <w:jc w:val="both"/>
        <w:rPr>
          <w:sz w:val="28"/>
          <w:szCs w:val="28"/>
        </w:rPr>
      </w:pPr>
      <w:r w:rsidRPr="00A51711">
        <w:rPr>
          <w:sz w:val="28"/>
          <w:szCs w:val="28"/>
        </w:rPr>
        <w:t xml:space="preserve">Принят Законодательным Собранием Приморского края </w:t>
      </w:r>
    </w:p>
    <w:p w:rsidR="009770D5" w:rsidRPr="00A51711" w:rsidRDefault="009770D5" w:rsidP="004C089E">
      <w:pPr>
        <w:ind w:firstLine="709"/>
        <w:jc w:val="both"/>
        <w:rPr>
          <w:sz w:val="28"/>
          <w:szCs w:val="28"/>
        </w:rPr>
      </w:pPr>
    </w:p>
    <w:p w:rsidR="00425DDF" w:rsidRPr="00F25AFD" w:rsidRDefault="00425DDF" w:rsidP="004C089E">
      <w:pPr>
        <w:suppressAutoHyphens/>
        <w:ind w:firstLine="709"/>
        <w:jc w:val="both"/>
        <w:rPr>
          <w:bCs/>
          <w:sz w:val="28"/>
          <w:szCs w:val="28"/>
        </w:rPr>
      </w:pPr>
      <w:r w:rsidRPr="00F25AFD">
        <w:rPr>
          <w:bCs/>
          <w:sz w:val="28"/>
          <w:szCs w:val="28"/>
        </w:rPr>
        <w:t>СТАТЬЯ 1.</w:t>
      </w:r>
    </w:p>
    <w:p w:rsidR="00425DDF" w:rsidRPr="00F25AFD" w:rsidRDefault="00425DDF" w:rsidP="004C089E">
      <w:pPr>
        <w:suppressAutoHyphens/>
        <w:ind w:firstLine="709"/>
        <w:jc w:val="both"/>
        <w:rPr>
          <w:bCs/>
          <w:sz w:val="28"/>
          <w:szCs w:val="28"/>
        </w:rPr>
      </w:pPr>
      <w:r w:rsidRPr="00F25AFD">
        <w:rPr>
          <w:bCs/>
          <w:sz w:val="28"/>
          <w:szCs w:val="28"/>
        </w:rPr>
        <w:t xml:space="preserve">Внести в статью 2 Закона Приморского края от 28 ноября 2003 года </w:t>
      </w:r>
      <w:r w:rsidRPr="00F25AFD">
        <w:rPr>
          <w:bCs/>
          <w:sz w:val="28"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F25AFD">
        <w:rPr>
          <w:bCs/>
          <w:sz w:val="28"/>
          <w:szCs w:val="28"/>
        </w:rPr>
        <w:br/>
        <w:t xml:space="preserve">№ 63, стр. 36, № 72, стр. 2, № 74, стр. 11, № 81, стр. 6; 2005, № 112, стр. 11; 2007, № 23, стр. 6, № 47, стр. 8; 2009, № 130, стр. 138; 2010, № 168, стр. 11; 2012, № 5, стр. 2; 2013, № 61, стр. 70, № 64, стр. 140; 2014, № 97, стр. 62, </w:t>
      </w:r>
      <w:r w:rsidRPr="00F25AFD">
        <w:rPr>
          <w:bCs/>
          <w:sz w:val="28"/>
          <w:szCs w:val="28"/>
        </w:rPr>
        <w:br/>
        <w:t>стр. 63, № 103, стр. 89; 2015, № 120, стр. 90, № 141, стр. 48, № 145, стр. 20; 2016, № 156, стр. 69, № 160, стр. 3</w:t>
      </w:r>
      <w:r>
        <w:rPr>
          <w:bCs/>
          <w:sz w:val="28"/>
          <w:szCs w:val="28"/>
        </w:rPr>
        <w:t>, № 4, стр. 44, № 7, стр. 64</w:t>
      </w:r>
      <w:r w:rsidRPr="00F25AFD">
        <w:rPr>
          <w:bCs/>
          <w:sz w:val="28"/>
          <w:szCs w:val="28"/>
        </w:rPr>
        <w:t>) следующие изменения:</w:t>
      </w:r>
    </w:p>
    <w:p w:rsidR="00425DDF" w:rsidRPr="00F25AFD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25AFD">
        <w:rPr>
          <w:rFonts w:ascii="Times New Roman" w:hAnsi="Times New Roman" w:cs="Times New Roman"/>
          <w:b w:val="0"/>
          <w:sz w:val="28"/>
          <w:szCs w:val="28"/>
        </w:rPr>
        <w:t>1)часть 4 изложить в следующей редакции:</w:t>
      </w:r>
    </w:p>
    <w:p w:rsidR="00425DDF" w:rsidRPr="00BB75C7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"4.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Налоговая ставка устанавливается в отношении имущества,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t xml:space="preserve">учитываемого на балансе организаций - резидентов свободного порта Владивосток,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вновь созданного и (или) приобретенного (не входящего до приобретения в состав налоговой базы иных налогоплательщиков) в целях ведения деятельности на территории свободного порта Владивосток,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t xml:space="preserve">не входящего до включения организаций в реестр резидентов свободного порта Владивосток в состав налоговой базы данных организаций,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расположенного на территории свободного порта Владивосток и используемого при осуществлении видов деятельности, предусмотренных соглашением об осуществлении деятельности на территории свободного порта Владивосток, в размере:</w:t>
      </w:r>
    </w:p>
    <w:p w:rsidR="00425DDF" w:rsidRPr="00BB75C7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 процентов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пять лет с месяца, следующего за месяцем постановки указанного имущества на баланс организации;</w:t>
      </w:r>
    </w:p>
    <w:p w:rsidR="00425DDF" w:rsidRPr="00BB75C7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0,5 процента –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в течение последующих пяти лет с месяца, следующего за месяцем, в котором прекратила действие налоговая ставка, установленная абзацем вторым настоящей части.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425DDF" w:rsidRPr="00BB75C7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2)часть 4</w:t>
      </w: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>1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изложить в следующей редакции:</w:t>
      </w:r>
    </w:p>
    <w:p w:rsidR="00425DDF" w:rsidRPr="00AA056B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"4</w:t>
      </w: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>1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.Налоговая ставка устанавливается в отношении имущества, учитываемого на балансе организаций - резидентов территории опережающего социально-экономического развития, вновь созданного и (или) приобретенного (не входящего до приобретения в состав налоговой базы иных налогоплательщиков) в целях ведения деятельности на территории опережающего социально-экономического развития,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t xml:space="preserve">не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входящего до включения организаций в реестр резидентов территории опережающего социально-экономического развития в состав налоговой базы данных организаций,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расположенного на территории опережающего социально-</w:t>
      </w: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>экономического развития и используемого при осуществлении видов деятельности, предусмотренных соглашением об осуществлении деятельности на территории опережающего социально-экономического развития, в размере:</w:t>
      </w:r>
    </w:p>
    <w:p w:rsidR="00425DDF" w:rsidRPr="00AA056B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 процентов </w:t>
      </w:r>
      <w:r w:rsidR="009E2C8F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пять лет с месяца, следующего за месяцем постановки указанного имущества на баланс организации;</w:t>
      </w:r>
    </w:p>
    <w:p w:rsidR="00425DDF" w:rsidRPr="00AA056B" w:rsidRDefault="00425DDF" w:rsidP="004C089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0,5 процента </w:t>
      </w:r>
      <w:r w:rsidR="009E2C8F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bookmarkStart w:id="0" w:name="_GoBack"/>
      <w:bookmarkEnd w:id="0"/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течение последующих пяти лет с месяца, следующего за месяцем, в котором прекратила действие налоговая ставка, установленная абзацем вторым настоящей части.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425DDF" w:rsidRDefault="00425DDF" w:rsidP="004C089E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425DDF" w:rsidRDefault="00425DDF" w:rsidP="004C089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СТАТЬЯ 2.</w:t>
      </w:r>
    </w:p>
    <w:p w:rsidR="00425DDF" w:rsidRDefault="00425DDF" w:rsidP="004C089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8337C">
        <w:rPr>
          <w:rFonts w:ascii="Times New Roman" w:hAnsi="Times New Roman" w:cs="Times New Roman"/>
        </w:rPr>
        <w:t xml:space="preserve">Настоящий Закон вступает в силу </w:t>
      </w:r>
      <w:r w:rsidRPr="00323C84">
        <w:rPr>
          <w:rFonts w:ascii="Times New Roman" w:hAnsi="Times New Roman" w:cs="Times New Roman"/>
        </w:rPr>
        <w:t>с 1</w:t>
      </w:r>
      <w:r>
        <w:rPr>
          <w:rFonts w:ascii="Times New Roman" w:hAnsi="Times New Roman" w:cs="Times New Roman"/>
        </w:rPr>
        <w:t xml:space="preserve"> января 2018 года</w:t>
      </w:r>
      <w:r w:rsidRPr="005D4280">
        <w:rPr>
          <w:rFonts w:ascii="Times New Roman" w:hAnsi="Times New Roman" w:cs="Times New Roman"/>
        </w:rPr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</w:t>
      </w:r>
    </w:p>
    <w:p w:rsidR="00425DDF" w:rsidRDefault="00425DDF" w:rsidP="00425DD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25DDF" w:rsidRDefault="00425DDF" w:rsidP="00425DD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25DDF" w:rsidRDefault="00425DDF" w:rsidP="00425DD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25DDF" w:rsidRPr="00781DD3" w:rsidRDefault="00425DDF" w:rsidP="00425DDF">
      <w:pPr>
        <w:pStyle w:val="ConsPlusNormal"/>
        <w:jc w:val="both"/>
        <w:rPr>
          <w:rFonts w:ascii="Times New Roman" w:hAnsi="Times New Roman" w:cs="Times New Roman"/>
        </w:rPr>
      </w:pPr>
      <w:r w:rsidRPr="00462667">
        <w:rPr>
          <w:rFonts w:ascii="Times New Roman" w:hAnsi="Times New Roman" w:cs="Times New Roman"/>
        </w:rPr>
        <w:t>Губернатор края</w:t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 xml:space="preserve">          </w:t>
      </w:r>
      <w:r w:rsidRPr="00462667">
        <w:rPr>
          <w:rFonts w:ascii="Times New Roman" w:hAnsi="Times New Roman" w:cs="Times New Roman"/>
        </w:rPr>
        <w:t>В.В. Миклушевский</w:t>
      </w:r>
    </w:p>
    <w:p w:rsidR="00425DDF" w:rsidRDefault="00425DDF" w:rsidP="00425DDF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425DDF" w:rsidSect="00425DD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2B0" w:rsidRDefault="005A22B0">
      <w:r>
        <w:separator/>
      </w:r>
    </w:p>
  </w:endnote>
  <w:endnote w:type="continuationSeparator" w:id="0">
    <w:p w:rsidR="005A22B0" w:rsidRDefault="005A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2B0" w:rsidRDefault="005A22B0">
      <w:r>
        <w:separator/>
      </w:r>
    </w:p>
  </w:footnote>
  <w:footnote w:type="continuationSeparator" w:id="0">
    <w:p w:rsidR="005A22B0" w:rsidRDefault="005A2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DDF" w:rsidRPr="007744E3" w:rsidRDefault="00425DDF">
    <w:pPr>
      <w:pStyle w:val="a3"/>
      <w:jc w:val="right"/>
      <w:rPr>
        <w:sz w:val="28"/>
        <w:szCs w:val="28"/>
      </w:rPr>
    </w:pPr>
    <w:r w:rsidRPr="007744E3">
      <w:rPr>
        <w:sz w:val="28"/>
        <w:szCs w:val="28"/>
      </w:rPr>
      <w:fldChar w:fldCharType="begin"/>
    </w:r>
    <w:r w:rsidRPr="007744E3">
      <w:rPr>
        <w:sz w:val="28"/>
        <w:szCs w:val="28"/>
      </w:rPr>
      <w:instrText>PAGE   \* MERGEFORMAT</w:instrText>
    </w:r>
    <w:r w:rsidRPr="007744E3">
      <w:rPr>
        <w:sz w:val="28"/>
        <w:szCs w:val="28"/>
      </w:rPr>
      <w:fldChar w:fldCharType="separate"/>
    </w:r>
    <w:r w:rsidR="009E2C8F">
      <w:rPr>
        <w:noProof/>
        <w:sz w:val="28"/>
        <w:szCs w:val="28"/>
      </w:rPr>
      <w:t>2</w:t>
    </w:r>
    <w:r w:rsidRPr="007744E3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5DDF"/>
    <w:rsid w:val="00040389"/>
    <w:rsid w:val="001E00C5"/>
    <w:rsid w:val="00425DDF"/>
    <w:rsid w:val="004C089E"/>
    <w:rsid w:val="005A22B0"/>
    <w:rsid w:val="007744E3"/>
    <w:rsid w:val="009770D5"/>
    <w:rsid w:val="009E2C8F"/>
    <w:rsid w:val="00CC3E08"/>
    <w:rsid w:val="00E5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DDF"/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425D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25DDF"/>
    <w:pPr>
      <w:autoSpaceDE w:val="0"/>
      <w:autoSpaceDN w:val="0"/>
      <w:adjustRightInd w:val="0"/>
    </w:pPr>
    <w:rPr>
      <w:rFonts w:ascii="Arial" w:hAnsi="Arial" w:cs="Arial"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425DD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бюдж.-нал. пол.</Template>
  <TotalTime>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2003-08-29T04:29:00Z</cp:lastPrinted>
  <dcterms:created xsi:type="dcterms:W3CDTF">2017-07-17T04:52:00Z</dcterms:created>
  <dcterms:modified xsi:type="dcterms:W3CDTF">2017-07-21T02:12:00Z</dcterms:modified>
</cp:coreProperties>
</file>