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52B33">
        <w:tc>
          <w:tcPr>
            <w:tcW w:w="9570" w:type="dxa"/>
          </w:tcPr>
          <w:p w:rsidR="00352B33" w:rsidRDefault="005D552B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352.8pt;margin-top:43.2pt;width:201.6pt;height:57.6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<v:textbox style="mso-next-textbox:#Text Box 2" inset="0,0,0,0">
                    <w:txbxContent>
                      <w:p w:rsidR="005D6C28" w:rsidRPr="005D6C28" w:rsidRDefault="005D6C28" w:rsidP="005D6C28">
                        <w:pPr>
                          <w:rPr>
                            <w:sz w:val="20"/>
                          </w:rPr>
                        </w:pPr>
                        <w:r w:rsidRPr="005D6C28"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5D6C28" w:rsidRPr="005D6C28" w:rsidRDefault="005D6C28" w:rsidP="005D6C28">
                        <w:pPr>
                          <w:rPr>
                            <w:sz w:val="20"/>
                          </w:rPr>
                        </w:pPr>
                        <w:r w:rsidRPr="005D6C28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5D6C28" w:rsidRPr="005D6C28" w:rsidRDefault="005D6C28" w:rsidP="005D6C28">
                        <w:pPr>
                          <w:rPr>
                            <w:sz w:val="20"/>
                          </w:rPr>
                        </w:pPr>
                        <w:r w:rsidRPr="005D6C28"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AF13C7" w:rsidRDefault="005D6C28" w:rsidP="005D6C28">
                        <w:pPr>
                          <w:rPr>
                            <w:sz w:val="20"/>
                          </w:rPr>
                        </w:pPr>
                        <w:r w:rsidRPr="005D6C28">
                          <w:rPr>
                            <w:sz w:val="20"/>
                          </w:rPr>
                          <w:t>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352B33" w:rsidRDefault="00352B33"/>
          <w:p w:rsidR="00352B33" w:rsidRDefault="00352B33"/>
        </w:tc>
      </w:tr>
      <w:tr w:rsidR="00352B33">
        <w:tc>
          <w:tcPr>
            <w:tcW w:w="9570" w:type="dxa"/>
          </w:tcPr>
          <w:p w:rsidR="00352B33" w:rsidRDefault="001A32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C0292" w:rsidRDefault="000C0292" w:rsidP="00CA651D">
      <w:pPr>
        <w:pStyle w:val="a3"/>
        <w:tabs>
          <w:tab w:val="clear" w:pos="4153"/>
          <w:tab w:val="clear" w:pos="8306"/>
          <w:tab w:val="left" w:pos="9498"/>
        </w:tabs>
        <w:ind w:left="-426"/>
        <w:jc w:val="center"/>
        <w:rPr>
          <w:b/>
        </w:rPr>
      </w:pPr>
      <w:r w:rsidRPr="00CC5E7A">
        <w:rPr>
          <w:b/>
        </w:rPr>
        <w:t>О</w:t>
      </w:r>
      <w:r w:rsidR="00C07A07">
        <w:rPr>
          <w:b/>
        </w:rPr>
        <w:t xml:space="preserve"> </w:t>
      </w:r>
      <w:r w:rsidRPr="00CC5E7A">
        <w:rPr>
          <w:b/>
        </w:rPr>
        <w:t>ВНЕСЕНИИ</w:t>
      </w:r>
      <w:r w:rsidR="00C07A07">
        <w:rPr>
          <w:b/>
        </w:rPr>
        <w:t xml:space="preserve"> </w:t>
      </w:r>
      <w:r w:rsidRPr="00CC5E7A">
        <w:rPr>
          <w:b/>
        </w:rPr>
        <w:t>ИЗМЕНЕНИ</w:t>
      </w:r>
      <w:r w:rsidR="0054021F">
        <w:rPr>
          <w:b/>
        </w:rPr>
        <w:t>Й</w:t>
      </w:r>
      <w:r w:rsidR="00D31D46">
        <w:rPr>
          <w:b/>
        </w:rPr>
        <w:t xml:space="preserve"> </w:t>
      </w:r>
      <w:r w:rsidR="009843B0">
        <w:rPr>
          <w:b/>
        </w:rPr>
        <w:t>В</w:t>
      </w:r>
      <w:r w:rsidR="00C07A07">
        <w:rPr>
          <w:b/>
        </w:rPr>
        <w:t xml:space="preserve"> </w:t>
      </w:r>
      <w:r w:rsidR="009843B0">
        <w:rPr>
          <w:b/>
        </w:rPr>
        <w:t>ЗАКОН</w:t>
      </w:r>
      <w:r w:rsidR="00C07A07">
        <w:rPr>
          <w:b/>
        </w:rPr>
        <w:t xml:space="preserve"> </w:t>
      </w:r>
      <w:r w:rsidR="00B27DF9">
        <w:rPr>
          <w:b/>
        </w:rPr>
        <w:t>ПРИМОРСКОГО</w:t>
      </w:r>
      <w:r w:rsidR="00051558">
        <w:rPr>
          <w:b/>
        </w:rPr>
        <w:t xml:space="preserve"> </w:t>
      </w:r>
      <w:r w:rsidR="00B27DF9">
        <w:rPr>
          <w:b/>
        </w:rPr>
        <w:t xml:space="preserve">КРАЯ </w:t>
      </w:r>
      <w:r w:rsidR="00A713D9">
        <w:rPr>
          <w:b/>
        </w:rPr>
        <w:br/>
      </w:r>
      <w:r w:rsidR="00B27DF9">
        <w:rPr>
          <w:b/>
        </w:rPr>
        <w:t>"</w:t>
      </w:r>
      <w:r w:rsidR="00D31D46">
        <w:rPr>
          <w:b/>
        </w:rPr>
        <w:t xml:space="preserve">О </w:t>
      </w:r>
      <w:r w:rsidRPr="00CC5E7A">
        <w:rPr>
          <w:b/>
        </w:rPr>
        <w:t>СТАТУСЕ ДЕПУТАТА ЗАКОНОДАТЕЛЬНОГО СОБРАНИЯ</w:t>
      </w:r>
      <w:r w:rsidR="006D1ED5">
        <w:rPr>
          <w:b/>
        </w:rPr>
        <w:t xml:space="preserve"> </w:t>
      </w:r>
      <w:r w:rsidRPr="00CC5E7A">
        <w:rPr>
          <w:b/>
        </w:rPr>
        <w:t>ПРИМОРСКОГО КРАЯ"</w:t>
      </w:r>
    </w:p>
    <w:p w:rsidR="00352B33" w:rsidRDefault="00352B33">
      <w:pPr>
        <w:pStyle w:val="a3"/>
        <w:tabs>
          <w:tab w:val="clear" w:pos="4153"/>
          <w:tab w:val="clear" w:pos="8306"/>
        </w:tabs>
      </w:pPr>
    </w:p>
    <w:p w:rsidR="000C0292" w:rsidRDefault="001A32B6" w:rsidP="005E228F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794174">
        <w:t xml:space="preserve"> </w:t>
      </w:r>
      <w:r w:rsidR="0011117D">
        <w:t xml:space="preserve">28 июня </w:t>
      </w:r>
      <w:r w:rsidR="00C570C2">
        <w:t xml:space="preserve">     </w:t>
      </w:r>
      <w:r w:rsidR="0011117D">
        <w:t>2017 года в первом чтении</w:t>
      </w:r>
    </w:p>
    <w:p w:rsidR="000C0292" w:rsidRDefault="005D6C28" w:rsidP="000C0292">
      <w:r>
        <w:tab/>
      </w:r>
      <w:proofErr w:type="gramStart"/>
      <w:r w:rsidRPr="005D6C28">
        <w:t>Принят</w:t>
      </w:r>
      <w:proofErr w:type="gramEnd"/>
      <w:r w:rsidRPr="005D6C28">
        <w:t xml:space="preserve"> Законодательным Собранием Приморского края</w:t>
      </w:r>
    </w:p>
    <w:p w:rsidR="005D6C28" w:rsidRDefault="005D6C28" w:rsidP="000C0292"/>
    <w:p w:rsidR="00DE1F39" w:rsidRPr="00CC5E7A" w:rsidRDefault="00DE1F39" w:rsidP="00DE1F39">
      <w:pPr>
        <w:ind w:firstLine="720"/>
        <w:rPr>
          <w:szCs w:val="28"/>
        </w:rPr>
      </w:pPr>
      <w:r w:rsidRPr="00CC5E7A">
        <w:rPr>
          <w:szCs w:val="28"/>
        </w:rPr>
        <w:t>СТАТЬ</w:t>
      </w:r>
      <w:smartTag w:uri="urn:schemas-microsoft-com:office:smarttags" w:element="PersonName">
        <w:r w:rsidRPr="00CC5E7A">
          <w:rPr>
            <w:szCs w:val="28"/>
          </w:rPr>
          <w:t>Я</w:t>
        </w:r>
      </w:smartTag>
      <w:r w:rsidRPr="00CC5E7A">
        <w:rPr>
          <w:szCs w:val="28"/>
        </w:rPr>
        <w:t xml:space="preserve"> 1.</w:t>
      </w:r>
    </w:p>
    <w:p w:rsidR="000C0292" w:rsidRDefault="00437C62" w:rsidP="00437C62">
      <w:pPr>
        <w:ind w:firstLine="720"/>
        <w:jc w:val="both"/>
        <w:rPr>
          <w:szCs w:val="28"/>
        </w:rPr>
      </w:pPr>
      <w:proofErr w:type="gramStart"/>
      <w:r w:rsidRPr="00437C62">
        <w:rPr>
          <w:szCs w:val="28"/>
        </w:rPr>
        <w:t xml:space="preserve">Внести в Закон Приморского края от 20 марта 1995 года </w:t>
      </w:r>
      <w:r>
        <w:rPr>
          <w:szCs w:val="28"/>
        </w:rPr>
        <w:br/>
      </w:r>
      <w:r w:rsidRPr="00437C62">
        <w:rPr>
          <w:szCs w:val="28"/>
        </w:rPr>
        <w:t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</w:t>
      </w:r>
      <w:proofErr w:type="gramEnd"/>
      <w:r w:rsidRPr="00437C62">
        <w:rPr>
          <w:szCs w:val="28"/>
        </w:rPr>
        <w:t xml:space="preserve"> </w:t>
      </w:r>
      <w:proofErr w:type="gramStart"/>
      <w:r w:rsidRPr="00437C62">
        <w:rPr>
          <w:szCs w:val="28"/>
        </w:rPr>
        <w:t>2014, № 75, стр. 31, № 86, стр. 14; 2015, № 112, стр. 35, № 120, стр. 121, № 141, стр. 61, № 145, стр. 52; 2016, № 151, стр. 57, № 4, стр. 4, № 12, стр. 215; 2017, № 15, стр. 6</w:t>
      </w:r>
      <w:r>
        <w:rPr>
          <w:szCs w:val="28"/>
        </w:rPr>
        <w:t>, № 18, стр. 25</w:t>
      </w:r>
      <w:r w:rsidR="002E10AB">
        <w:rPr>
          <w:szCs w:val="28"/>
        </w:rPr>
        <w:t>, № 20, стр. 33)</w:t>
      </w:r>
      <w:r w:rsidR="00F273B0">
        <w:rPr>
          <w:szCs w:val="28"/>
        </w:rPr>
        <w:t xml:space="preserve"> </w:t>
      </w:r>
      <w:r w:rsidR="000C0292">
        <w:rPr>
          <w:szCs w:val="28"/>
        </w:rPr>
        <w:t>следующ</w:t>
      </w:r>
      <w:r w:rsidR="00553F77">
        <w:rPr>
          <w:szCs w:val="28"/>
        </w:rPr>
        <w:t>и</w:t>
      </w:r>
      <w:r w:rsidR="000C0292">
        <w:rPr>
          <w:szCs w:val="28"/>
        </w:rPr>
        <w:t xml:space="preserve">е </w:t>
      </w:r>
      <w:r w:rsidR="000C0292" w:rsidRPr="00CC5E7A">
        <w:rPr>
          <w:szCs w:val="28"/>
        </w:rPr>
        <w:t>изменени</w:t>
      </w:r>
      <w:r w:rsidR="007A54BE">
        <w:rPr>
          <w:szCs w:val="28"/>
        </w:rPr>
        <w:t>я</w:t>
      </w:r>
      <w:r w:rsidR="000C0292">
        <w:rPr>
          <w:szCs w:val="28"/>
        </w:rPr>
        <w:t>:</w:t>
      </w:r>
      <w:proofErr w:type="gramEnd"/>
    </w:p>
    <w:p w:rsidR="0022343A" w:rsidRDefault="00EE7763" w:rsidP="0039411F">
      <w:pPr>
        <w:jc w:val="both"/>
        <w:rPr>
          <w:szCs w:val="28"/>
        </w:rPr>
      </w:pPr>
      <w:r>
        <w:rPr>
          <w:szCs w:val="28"/>
        </w:rPr>
        <w:tab/>
        <w:t>1)</w:t>
      </w:r>
      <w:r w:rsidR="0022343A">
        <w:rPr>
          <w:szCs w:val="28"/>
        </w:rPr>
        <w:t>в статье 8:</w:t>
      </w:r>
    </w:p>
    <w:p w:rsidR="0022343A" w:rsidRDefault="0022343A" w:rsidP="0039411F">
      <w:pPr>
        <w:jc w:val="both"/>
        <w:rPr>
          <w:szCs w:val="28"/>
        </w:rPr>
      </w:pPr>
      <w:r>
        <w:rPr>
          <w:szCs w:val="28"/>
        </w:rPr>
        <w:tab/>
      </w:r>
      <w:r w:rsidR="001D2C40">
        <w:rPr>
          <w:szCs w:val="28"/>
        </w:rPr>
        <w:t>а</w:t>
      </w:r>
      <w:proofErr w:type="gramStart"/>
      <w:r w:rsidR="001D2C40">
        <w:rPr>
          <w:szCs w:val="28"/>
        </w:rPr>
        <w:t>)п</w:t>
      </w:r>
      <w:proofErr w:type="gramEnd"/>
      <w:r w:rsidR="001D2C40">
        <w:rPr>
          <w:szCs w:val="28"/>
        </w:rPr>
        <w:t xml:space="preserve">ункт 2 части 2 </w:t>
      </w:r>
      <w:r w:rsidR="00A05402">
        <w:rPr>
          <w:szCs w:val="28"/>
        </w:rPr>
        <w:t>признать утратившим силу</w:t>
      </w:r>
      <w:r w:rsidR="001D2C40">
        <w:rPr>
          <w:szCs w:val="28"/>
        </w:rPr>
        <w:t>;</w:t>
      </w:r>
    </w:p>
    <w:p w:rsidR="001D2C40" w:rsidRDefault="001D2C40" w:rsidP="0039411F">
      <w:pPr>
        <w:jc w:val="both"/>
        <w:rPr>
          <w:szCs w:val="28"/>
        </w:rPr>
      </w:pPr>
      <w:r>
        <w:rPr>
          <w:szCs w:val="28"/>
        </w:rPr>
        <w:tab/>
        <w:t>б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 xml:space="preserve">асть 4 </w:t>
      </w:r>
      <w:r w:rsidR="00A05402">
        <w:rPr>
          <w:szCs w:val="28"/>
        </w:rPr>
        <w:t>признать утратившей силу</w:t>
      </w:r>
      <w:r>
        <w:rPr>
          <w:szCs w:val="28"/>
        </w:rPr>
        <w:t>;</w:t>
      </w:r>
    </w:p>
    <w:p w:rsidR="001D2C40" w:rsidRDefault="001D2C40" w:rsidP="0039411F">
      <w:pPr>
        <w:jc w:val="both"/>
        <w:rPr>
          <w:szCs w:val="28"/>
        </w:rPr>
      </w:pPr>
      <w:r>
        <w:rPr>
          <w:szCs w:val="28"/>
        </w:rPr>
        <w:tab/>
        <w:t>в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5 изложить в следующей редакции:</w:t>
      </w:r>
    </w:p>
    <w:p w:rsidR="001D2C40" w:rsidRDefault="001D2C40" w:rsidP="0039411F">
      <w:pPr>
        <w:jc w:val="both"/>
        <w:rPr>
          <w:szCs w:val="28"/>
        </w:rPr>
      </w:pPr>
      <w:r>
        <w:rPr>
          <w:szCs w:val="28"/>
        </w:rPr>
        <w:tab/>
        <w:t>"5.Порицание выражается депутату Законодательного Собрания</w:t>
      </w:r>
      <w:r w:rsidR="004F48EE">
        <w:rPr>
          <w:szCs w:val="28"/>
        </w:rPr>
        <w:t>, который был призван к порядку</w:t>
      </w:r>
      <w:r w:rsidR="006404FC">
        <w:rPr>
          <w:szCs w:val="28"/>
        </w:rPr>
        <w:t xml:space="preserve"> </w:t>
      </w:r>
      <w:r w:rsidR="001B1C12">
        <w:rPr>
          <w:szCs w:val="28"/>
        </w:rPr>
        <w:t>на том же заседании Законодательного Собрания</w:t>
      </w:r>
      <w:r w:rsidR="004F48EE">
        <w:rPr>
          <w:szCs w:val="28"/>
        </w:rPr>
        <w:t xml:space="preserve"> и не выполняет требований председательствующего на </w:t>
      </w:r>
      <w:proofErr w:type="gramStart"/>
      <w:r w:rsidR="006404FC">
        <w:rPr>
          <w:szCs w:val="28"/>
        </w:rPr>
        <w:t>з</w:t>
      </w:r>
      <w:r w:rsidR="004F48EE">
        <w:rPr>
          <w:szCs w:val="28"/>
        </w:rPr>
        <w:t>аседании</w:t>
      </w:r>
      <w:proofErr w:type="gramEnd"/>
      <w:r w:rsidR="004F48EE">
        <w:rPr>
          <w:szCs w:val="28"/>
        </w:rPr>
        <w:t xml:space="preserve"> Законодательного Собрания.";</w:t>
      </w:r>
    </w:p>
    <w:p w:rsidR="001B1C12" w:rsidRDefault="001B1C12" w:rsidP="0039411F">
      <w:pPr>
        <w:jc w:val="both"/>
        <w:rPr>
          <w:szCs w:val="28"/>
        </w:rPr>
      </w:pPr>
      <w:r>
        <w:rPr>
          <w:szCs w:val="28"/>
        </w:rPr>
        <w:tab/>
        <w:t>2)в</w:t>
      </w:r>
      <w:r w:rsidR="005D552B">
        <w:rPr>
          <w:szCs w:val="28"/>
        </w:rPr>
        <w:t xml:space="preserve"> части 2</w:t>
      </w:r>
      <w:r>
        <w:rPr>
          <w:szCs w:val="28"/>
        </w:rPr>
        <w:t xml:space="preserve"> стать</w:t>
      </w:r>
      <w:r w:rsidR="005D552B">
        <w:rPr>
          <w:szCs w:val="28"/>
        </w:rPr>
        <w:t>и</w:t>
      </w:r>
      <w:r>
        <w:rPr>
          <w:szCs w:val="28"/>
        </w:rPr>
        <w:t xml:space="preserve"> 11:</w:t>
      </w:r>
    </w:p>
    <w:p w:rsidR="00D718BF" w:rsidRDefault="00D718BF" w:rsidP="0039411F">
      <w:pPr>
        <w:jc w:val="both"/>
        <w:rPr>
          <w:szCs w:val="28"/>
        </w:rPr>
      </w:pPr>
      <w:r>
        <w:rPr>
          <w:szCs w:val="28"/>
        </w:rPr>
        <w:tab/>
        <w:t>а</w:t>
      </w:r>
      <w:proofErr w:type="gramStart"/>
      <w:r>
        <w:rPr>
          <w:szCs w:val="28"/>
        </w:rPr>
        <w:t>)</w:t>
      </w:r>
      <w:r w:rsidR="00BA2F8A">
        <w:rPr>
          <w:szCs w:val="28"/>
        </w:rPr>
        <w:t>в</w:t>
      </w:r>
      <w:proofErr w:type="gramEnd"/>
      <w:r w:rsidR="00BA2F8A">
        <w:rPr>
          <w:szCs w:val="28"/>
        </w:rPr>
        <w:t xml:space="preserve"> </w:t>
      </w:r>
      <w:r>
        <w:rPr>
          <w:szCs w:val="28"/>
        </w:rPr>
        <w:t>абзац</w:t>
      </w:r>
      <w:r w:rsidR="00BA2F8A">
        <w:rPr>
          <w:szCs w:val="28"/>
        </w:rPr>
        <w:t>е</w:t>
      </w:r>
      <w:r>
        <w:rPr>
          <w:szCs w:val="28"/>
        </w:rPr>
        <w:t xml:space="preserve"> перв</w:t>
      </w:r>
      <w:r w:rsidR="00BA2F8A">
        <w:rPr>
          <w:szCs w:val="28"/>
        </w:rPr>
        <w:t>ом</w:t>
      </w:r>
      <w:r>
        <w:rPr>
          <w:szCs w:val="28"/>
        </w:rPr>
        <w:t xml:space="preserve"> после слов "в письменной форме с указанием причины</w:t>
      </w:r>
      <w:r w:rsidR="001A576B">
        <w:rPr>
          <w:szCs w:val="28"/>
        </w:rPr>
        <w:t xml:space="preserve"> отсутствия</w:t>
      </w:r>
      <w:r>
        <w:rPr>
          <w:szCs w:val="28"/>
        </w:rPr>
        <w:t>" дополнить словами "и приложением соответствующих документов";</w:t>
      </w:r>
    </w:p>
    <w:p w:rsidR="00D718BF" w:rsidRDefault="00D718BF" w:rsidP="0039411F">
      <w:pPr>
        <w:jc w:val="both"/>
        <w:rPr>
          <w:szCs w:val="28"/>
        </w:rPr>
      </w:pPr>
      <w:r>
        <w:rPr>
          <w:szCs w:val="28"/>
        </w:rPr>
        <w:tab/>
        <w:t xml:space="preserve">б)абзац второй </w:t>
      </w:r>
      <w:bookmarkStart w:id="0" w:name="_GoBack"/>
      <w:bookmarkEnd w:id="0"/>
      <w:r>
        <w:rPr>
          <w:szCs w:val="28"/>
        </w:rPr>
        <w:t>изложить в следующей редакции:</w:t>
      </w:r>
    </w:p>
    <w:p w:rsidR="00D718BF" w:rsidRDefault="00D718BF" w:rsidP="0039411F">
      <w:pPr>
        <w:jc w:val="both"/>
        <w:rPr>
          <w:szCs w:val="28"/>
        </w:rPr>
      </w:pPr>
      <w:r>
        <w:rPr>
          <w:szCs w:val="28"/>
        </w:rPr>
        <w:tab/>
        <w:t>"При невозможности участия по уважительным причинам в заседаниях комитета, комиссии Законодательного Собрания депутат Законодательного Собрания обязан заблаговременно в письменной форме с указанием причины отсутствия и приложением соответствующих документов проинформировать соответственно председателя комитета, комиссии Законодательного Собрания</w:t>
      </w:r>
      <w:proofErr w:type="gramStart"/>
      <w:r>
        <w:rPr>
          <w:szCs w:val="28"/>
        </w:rPr>
        <w:t>.".</w:t>
      </w:r>
      <w:proofErr w:type="gramEnd"/>
    </w:p>
    <w:p w:rsidR="00D718BF" w:rsidRDefault="004F48EE" w:rsidP="00D718BF">
      <w:pPr>
        <w:jc w:val="both"/>
        <w:rPr>
          <w:szCs w:val="28"/>
        </w:rPr>
      </w:pPr>
      <w:r>
        <w:rPr>
          <w:szCs w:val="28"/>
        </w:rPr>
        <w:tab/>
      </w:r>
    </w:p>
    <w:p w:rsidR="00BA2F8A" w:rsidRDefault="00BA2F8A" w:rsidP="00D718BF">
      <w:pPr>
        <w:jc w:val="both"/>
        <w:rPr>
          <w:szCs w:val="28"/>
        </w:rPr>
      </w:pPr>
    </w:p>
    <w:p w:rsidR="00BA2F8A" w:rsidRDefault="00BA2F8A" w:rsidP="00D718BF">
      <w:pPr>
        <w:jc w:val="both"/>
        <w:rPr>
          <w:szCs w:val="28"/>
        </w:rPr>
      </w:pPr>
    </w:p>
    <w:p w:rsidR="00BA2F8A" w:rsidRDefault="00BA2F8A" w:rsidP="00D718BF">
      <w:pPr>
        <w:jc w:val="both"/>
        <w:rPr>
          <w:szCs w:val="28"/>
        </w:rPr>
      </w:pPr>
    </w:p>
    <w:p w:rsidR="00BE5A6C" w:rsidRPr="00041A5C" w:rsidRDefault="00BE5A6C" w:rsidP="00D718BF">
      <w:pPr>
        <w:ind w:firstLine="709"/>
        <w:jc w:val="both"/>
        <w:rPr>
          <w:szCs w:val="28"/>
        </w:rPr>
      </w:pPr>
      <w:r w:rsidRPr="00041A5C">
        <w:rPr>
          <w:szCs w:val="28"/>
        </w:rPr>
        <w:lastRenderedPageBreak/>
        <w:t>СТАТЬЯ 2.</w:t>
      </w:r>
    </w:p>
    <w:p w:rsidR="00D718BF" w:rsidRPr="00786F25" w:rsidRDefault="00D718BF" w:rsidP="00D718BF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F25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jc w:val="both"/>
        <w:rPr>
          <w:szCs w:val="28"/>
        </w:rPr>
      </w:pPr>
      <w:r w:rsidRPr="00041A5C">
        <w:rPr>
          <w:szCs w:val="28"/>
        </w:rPr>
        <w:t>Губернатор края                                                                      В.В. Миклушевский</w:t>
      </w:r>
    </w:p>
    <w:p w:rsidR="00BE5A6C" w:rsidRPr="00041A5C" w:rsidRDefault="00BE5A6C" w:rsidP="00BE5A6C">
      <w:pPr>
        <w:pStyle w:val="ConsPlusNormal"/>
        <w:ind w:firstLine="709"/>
        <w:jc w:val="both"/>
        <w:rPr>
          <w:sz w:val="28"/>
          <w:szCs w:val="28"/>
        </w:rPr>
      </w:pPr>
    </w:p>
    <w:p w:rsidR="000C0292" w:rsidRDefault="000C0292" w:rsidP="00BE5A6C">
      <w:pPr>
        <w:ind w:firstLine="720"/>
        <w:jc w:val="both"/>
      </w:pPr>
    </w:p>
    <w:sectPr w:rsidR="000C0292" w:rsidSect="000069C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FEF" w:rsidRDefault="00326FEF" w:rsidP="005700DA">
      <w:r>
        <w:separator/>
      </w:r>
    </w:p>
  </w:endnote>
  <w:endnote w:type="continuationSeparator" w:id="0">
    <w:p w:rsidR="00326FEF" w:rsidRDefault="00326FEF" w:rsidP="0057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FEF" w:rsidRDefault="00326FEF" w:rsidP="005700DA">
      <w:r>
        <w:separator/>
      </w:r>
    </w:p>
  </w:footnote>
  <w:footnote w:type="continuationSeparator" w:id="0">
    <w:p w:rsidR="00326FEF" w:rsidRDefault="00326FEF" w:rsidP="00570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89904"/>
      <w:docPartObj>
        <w:docPartGallery w:val="Page Numbers (Top of Page)"/>
        <w:docPartUnique/>
      </w:docPartObj>
    </w:sdtPr>
    <w:sdtEndPr/>
    <w:sdtContent>
      <w:p w:rsidR="000069C0" w:rsidRDefault="00172950">
        <w:pPr>
          <w:pStyle w:val="a3"/>
          <w:jc w:val="right"/>
        </w:pPr>
        <w:r>
          <w:fldChar w:fldCharType="begin"/>
        </w:r>
        <w:r w:rsidR="00487186">
          <w:instrText xml:space="preserve"> PAGE   \* MERGEFORMAT </w:instrText>
        </w:r>
        <w:r>
          <w:fldChar w:fldCharType="separate"/>
        </w:r>
        <w:r w:rsidR="005D552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2B33" w:rsidRDefault="00352B33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17A89"/>
    <w:multiLevelType w:val="hybridMultilevel"/>
    <w:tmpl w:val="40BA83DE"/>
    <w:lvl w:ilvl="0" w:tplc="40BA71D4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FD95DD5"/>
    <w:multiLevelType w:val="hybridMultilevel"/>
    <w:tmpl w:val="3E4EBF22"/>
    <w:lvl w:ilvl="0" w:tplc="DBDAF9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7612"/>
    <w:rsid w:val="00003D99"/>
    <w:rsid w:val="000069C0"/>
    <w:rsid w:val="00014CAB"/>
    <w:rsid w:val="00030499"/>
    <w:rsid w:val="000444AA"/>
    <w:rsid w:val="00051558"/>
    <w:rsid w:val="00091361"/>
    <w:rsid w:val="000921BE"/>
    <w:rsid w:val="00094874"/>
    <w:rsid w:val="000A3BBA"/>
    <w:rsid w:val="000A3C00"/>
    <w:rsid w:val="000B12DF"/>
    <w:rsid w:val="000B1843"/>
    <w:rsid w:val="000C0292"/>
    <w:rsid w:val="0011117D"/>
    <w:rsid w:val="00142072"/>
    <w:rsid w:val="00155781"/>
    <w:rsid w:val="00172950"/>
    <w:rsid w:val="00196090"/>
    <w:rsid w:val="001A32B6"/>
    <w:rsid w:val="001A576B"/>
    <w:rsid w:val="001B1C12"/>
    <w:rsid w:val="001B5EA3"/>
    <w:rsid w:val="001D13F5"/>
    <w:rsid w:val="001D2C40"/>
    <w:rsid w:val="001E52E9"/>
    <w:rsid w:val="0022343A"/>
    <w:rsid w:val="00252662"/>
    <w:rsid w:val="00270D2E"/>
    <w:rsid w:val="002871B3"/>
    <w:rsid w:val="00290C3E"/>
    <w:rsid w:val="00295918"/>
    <w:rsid w:val="002A344C"/>
    <w:rsid w:val="002B66A1"/>
    <w:rsid w:val="002C6065"/>
    <w:rsid w:val="002D222D"/>
    <w:rsid w:val="002D3FE1"/>
    <w:rsid w:val="002E10AB"/>
    <w:rsid w:val="00326FEF"/>
    <w:rsid w:val="003360D8"/>
    <w:rsid w:val="00352B33"/>
    <w:rsid w:val="003561CF"/>
    <w:rsid w:val="0038071A"/>
    <w:rsid w:val="0038522B"/>
    <w:rsid w:val="00387ADD"/>
    <w:rsid w:val="0039411F"/>
    <w:rsid w:val="003B2EA9"/>
    <w:rsid w:val="003D0FFD"/>
    <w:rsid w:val="003E3623"/>
    <w:rsid w:val="004155F7"/>
    <w:rsid w:val="004237EC"/>
    <w:rsid w:val="00437602"/>
    <w:rsid w:val="00437C62"/>
    <w:rsid w:val="00487186"/>
    <w:rsid w:val="004908F8"/>
    <w:rsid w:val="00495F52"/>
    <w:rsid w:val="004B010F"/>
    <w:rsid w:val="004B14A0"/>
    <w:rsid w:val="004C6C1A"/>
    <w:rsid w:val="004F23F8"/>
    <w:rsid w:val="004F48EE"/>
    <w:rsid w:val="00503464"/>
    <w:rsid w:val="005056E3"/>
    <w:rsid w:val="005331E3"/>
    <w:rsid w:val="0054021F"/>
    <w:rsid w:val="005446C3"/>
    <w:rsid w:val="005479FE"/>
    <w:rsid w:val="00553F77"/>
    <w:rsid w:val="005733D2"/>
    <w:rsid w:val="0059661B"/>
    <w:rsid w:val="005B460F"/>
    <w:rsid w:val="005B50D3"/>
    <w:rsid w:val="005D552B"/>
    <w:rsid w:val="005D6C28"/>
    <w:rsid w:val="005E228F"/>
    <w:rsid w:val="005F07B8"/>
    <w:rsid w:val="00631483"/>
    <w:rsid w:val="00637CAD"/>
    <w:rsid w:val="006404FC"/>
    <w:rsid w:val="00696592"/>
    <w:rsid w:val="006C2C06"/>
    <w:rsid w:val="006C313B"/>
    <w:rsid w:val="006D1ED5"/>
    <w:rsid w:val="006D2094"/>
    <w:rsid w:val="006E0DF0"/>
    <w:rsid w:val="006E5FCF"/>
    <w:rsid w:val="0070179D"/>
    <w:rsid w:val="00711169"/>
    <w:rsid w:val="0074367D"/>
    <w:rsid w:val="00751949"/>
    <w:rsid w:val="0076115C"/>
    <w:rsid w:val="00761991"/>
    <w:rsid w:val="00794174"/>
    <w:rsid w:val="007A54BE"/>
    <w:rsid w:val="007C3745"/>
    <w:rsid w:val="007D14DE"/>
    <w:rsid w:val="007E39AD"/>
    <w:rsid w:val="007F488F"/>
    <w:rsid w:val="008140CB"/>
    <w:rsid w:val="00815035"/>
    <w:rsid w:val="0081668C"/>
    <w:rsid w:val="008467BC"/>
    <w:rsid w:val="00851B8C"/>
    <w:rsid w:val="00857FC6"/>
    <w:rsid w:val="00885675"/>
    <w:rsid w:val="00887C91"/>
    <w:rsid w:val="008924B5"/>
    <w:rsid w:val="00893B0F"/>
    <w:rsid w:val="00897786"/>
    <w:rsid w:val="008C7435"/>
    <w:rsid w:val="008C7E7D"/>
    <w:rsid w:val="008F5A70"/>
    <w:rsid w:val="00912088"/>
    <w:rsid w:val="00913C83"/>
    <w:rsid w:val="00917D26"/>
    <w:rsid w:val="0093226C"/>
    <w:rsid w:val="00953375"/>
    <w:rsid w:val="00955296"/>
    <w:rsid w:val="0096228B"/>
    <w:rsid w:val="00966805"/>
    <w:rsid w:val="009843B0"/>
    <w:rsid w:val="009A7612"/>
    <w:rsid w:val="009B14FC"/>
    <w:rsid w:val="009C731C"/>
    <w:rsid w:val="009C7B17"/>
    <w:rsid w:val="00A0038C"/>
    <w:rsid w:val="00A05402"/>
    <w:rsid w:val="00A12C64"/>
    <w:rsid w:val="00A12F5F"/>
    <w:rsid w:val="00A1536A"/>
    <w:rsid w:val="00A23221"/>
    <w:rsid w:val="00A362D4"/>
    <w:rsid w:val="00A37FAC"/>
    <w:rsid w:val="00A55E68"/>
    <w:rsid w:val="00A605D0"/>
    <w:rsid w:val="00A713D9"/>
    <w:rsid w:val="00A87C86"/>
    <w:rsid w:val="00AA09EE"/>
    <w:rsid w:val="00AB1CF0"/>
    <w:rsid w:val="00AC3C0B"/>
    <w:rsid w:val="00AD0C0E"/>
    <w:rsid w:val="00AE5CF0"/>
    <w:rsid w:val="00AF13C7"/>
    <w:rsid w:val="00B13B74"/>
    <w:rsid w:val="00B244AD"/>
    <w:rsid w:val="00B27DF9"/>
    <w:rsid w:val="00B426EC"/>
    <w:rsid w:val="00B50B03"/>
    <w:rsid w:val="00B51D85"/>
    <w:rsid w:val="00B60E0D"/>
    <w:rsid w:val="00B63675"/>
    <w:rsid w:val="00BA2F8A"/>
    <w:rsid w:val="00BC6CFE"/>
    <w:rsid w:val="00BE5A6C"/>
    <w:rsid w:val="00C07A07"/>
    <w:rsid w:val="00C20158"/>
    <w:rsid w:val="00C52931"/>
    <w:rsid w:val="00C542B3"/>
    <w:rsid w:val="00C570C2"/>
    <w:rsid w:val="00C87953"/>
    <w:rsid w:val="00C93454"/>
    <w:rsid w:val="00C93805"/>
    <w:rsid w:val="00CA651D"/>
    <w:rsid w:val="00CC1422"/>
    <w:rsid w:val="00CC3F50"/>
    <w:rsid w:val="00CC6C82"/>
    <w:rsid w:val="00CE4B92"/>
    <w:rsid w:val="00CE744F"/>
    <w:rsid w:val="00CF0E3D"/>
    <w:rsid w:val="00CF6A74"/>
    <w:rsid w:val="00D15B11"/>
    <w:rsid w:val="00D25BD0"/>
    <w:rsid w:val="00D31D46"/>
    <w:rsid w:val="00D718BF"/>
    <w:rsid w:val="00D76E1E"/>
    <w:rsid w:val="00D77DF2"/>
    <w:rsid w:val="00D907C2"/>
    <w:rsid w:val="00D93DCC"/>
    <w:rsid w:val="00DA2E37"/>
    <w:rsid w:val="00DB6320"/>
    <w:rsid w:val="00DD18E0"/>
    <w:rsid w:val="00DD4402"/>
    <w:rsid w:val="00DD7355"/>
    <w:rsid w:val="00DE114B"/>
    <w:rsid w:val="00DE16F4"/>
    <w:rsid w:val="00DE1F39"/>
    <w:rsid w:val="00E0453A"/>
    <w:rsid w:val="00E14AD0"/>
    <w:rsid w:val="00E2057E"/>
    <w:rsid w:val="00E47759"/>
    <w:rsid w:val="00E90725"/>
    <w:rsid w:val="00EA6520"/>
    <w:rsid w:val="00EB6EDD"/>
    <w:rsid w:val="00EC4CB3"/>
    <w:rsid w:val="00EC6485"/>
    <w:rsid w:val="00ED2AB9"/>
    <w:rsid w:val="00EE7763"/>
    <w:rsid w:val="00EF7D31"/>
    <w:rsid w:val="00F10DC7"/>
    <w:rsid w:val="00F273B0"/>
    <w:rsid w:val="00F45BA0"/>
    <w:rsid w:val="00F50265"/>
    <w:rsid w:val="00F63797"/>
    <w:rsid w:val="00F97AD9"/>
    <w:rsid w:val="00FC4613"/>
    <w:rsid w:val="00FD1C04"/>
    <w:rsid w:val="00FD313A"/>
    <w:rsid w:val="00FD6298"/>
    <w:rsid w:val="00FF325F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166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26EEB-3DE0-42BD-92B2-8AB38F675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336</TotalTime>
  <Pages>2</Pages>
  <Words>284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46</cp:revision>
  <cp:lastPrinted>2016-10-14T05:18:00Z</cp:lastPrinted>
  <dcterms:created xsi:type="dcterms:W3CDTF">2016-02-16T03:26:00Z</dcterms:created>
  <dcterms:modified xsi:type="dcterms:W3CDTF">2017-07-06T04:59:00Z</dcterms:modified>
</cp:coreProperties>
</file>