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60842201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2D35E4" w:rsidP="00436EDC">
            <w:r>
              <w:t>А.И. Ролику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 w:rsidR="002D35E4">
        <w:t>Александр Иванович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7D3AB4">
        <w:t>й</w:t>
      </w:r>
      <w:r w:rsidR="00D91EA1">
        <w:t xml:space="preserve"> в </w:t>
      </w:r>
      <w:r>
        <w:t xml:space="preserve">Закон Приморского края </w:t>
      </w:r>
      <w:r w:rsidR="007D3AB4">
        <w:br/>
      </w:r>
      <w:r>
        <w:t xml:space="preserve">"О </w:t>
      </w:r>
      <w:r w:rsidR="0044478B">
        <w:t>пожарной безопасности в</w:t>
      </w:r>
      <w:r>
        <w:t xml:space="preserve"> Приморско</w:t>
      </w:r>
      <w:r w:rsidR="0044478B">
        <w:t>м</w:t>
      </w:r>
      <w:r>
        <w:t xml:space="preserve"> кра</w:t>
      </w:r>
      <w:r w:rsidR="0044478B">
        <w:t>е</w:t>
      </w:r>
      <w:r>
        <w:rPr>
          <w:lang w:eastAsia="en-US"/>
        </w:rPr>
        <w:t>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2D35E4">
        <w:rPr>
          <w:sz w:val="28"/>
          <w:szCs w:val="28"/>
        </w:rPr>
        <w:t>2</w:t>
      </w:r>
      <w:r w:rsidRPr="00B5231D">
        <w:rPr>
          <w:sz w:val="28"/>
          <w:szCs w:val="28"/>
        </w:rPr>
        <w:t xml:space="preserve"> л.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C54F19">
        <w:t xml:space="preserve">решение комитета от </w:t>
      </w:r>
      <w:r w:rsidR="002D35E4" w:rsidRPr="00C54F19">
        <w:t>11.07</w:t>
      </w:r>
      <w:r w:rsidR="00B45208" w:rsidRPr="00C54F19">
        <w:t>.201</w:t>
      </w:r>
      <w:r w:rsidR="002D35E4" w:rsidRPr="00C54F19">
        <w:t>7</w:t>
      </w:r>
      <w:r w:rsidRPr="00C54F19">
        <w:t xml:space="preserve"> № </w:t>
      </w:r>
      <w:r w:rsidR="00C54F19">
        <w:t>150</w:t>
      </w:r>
      <w:r w:rsidRPr="00C54F19">
        <w:t xml:space="preserve"> "О</w:t>
      </w:r>
      <w:r>
        <w:t xml:space="preserve"> проекте закона Приморского края "</w:t>
      </w:r>
      <w:r w:rsidRPr="002179E5">
        <w:t>О внесении изм</w:t>
      </w:r>
      <w:r w:rsidR="00AA0923">
        <w:t>енени</w:t>
      </w:r>
      <w:r w:rsidR="007D3AB4">
        <w:t>й</w:t>
      </w:r>
      <w:r>
        <w:t xml:space="preserve"> </w:t>
      </w:r>
      <w:r w:rsidR="00BD79E2">
        <w:t xml:space="preserve">в </w:t>
      </w:r>
      <w:r>
        <w:t xml:space="preserve">Закон Приморского края </w:t>
      </w:r>
      <w:r w:rsidR="007D3AB4">
        <w:br/>
      </w:r>
      <w:r>
        <w:t xml:space="preserve">"О </w:t>
      </w:r>
      <w:r w:rsidR="005C1811">
        <w:t>пожарной безопасности</w:t>
      </w:r>
      <w:r w:rsidR="006E5549">
        <w:t xml:space="preserve"> в</w:t>
      </w:r>
      <w:r>
        <w:t xml:space="preserve"> Приморско</w:t>
      </w:r>
      <w:r w:rsidR="006E5549">
        <w:t>м</w:t>
      </w:r>
      <w:r>
        <w:t xml:space="preserve"> кра</w:t>
      </w:r>
      <w:r w:rsidR="006E5549">
        <w:t>е</w:t>
      </w:r>
      <w:r w:rsidRPr="00175C04">
        <w:t>"</w:t>
      </w:r>
      <w:r>
        <w:rPr>
          <w:lang w:eastAsia="en-US"/>
        </w:rPr>
        <w:t xml:space="preserve"> </w:t>
      </w:r>
      <w:r w:rsidRPr="008D030E">
        <w:t xml:space="preserve">на </w:t>
      </w:r>
      <w:r w:rsidR="00C54F19">
        <w:t>2</w:t>
      </w:r>
      <w:r w:rsidRPr="008D030E">
        <w:t xml:space="preserve"> л.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Default="00D550C7" w:rsidP="00C54F19">
      <w:pPr>
        <w:pStyle w:val="a9"/>
        <w:rPr>
          <w:sz w:val="28"/>
          <w:szCs w:val="28"/>
        </w:rPr>
      </w:pPr>
    </w:p>
    <w:p w:rsidR="00C54F19" w:rsidRPr="008D030E" w:rsidRDefault="00C54F19" w:rsidP="00C54F19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</w:p>
    <w:p w:rsidR="00D550C7" w:rsidRPr="008D030E" w:rsidRDefault="00C54F19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председателя</w:t>
      </w:r>
      <w:r w:rsidR="00D550C7">
        <w:rPr>
          <w:sz w:val="28"/>
          <w:szCs w:val="28"/>
        </w:rPr>
        <w:t xml:space="preserve"> комитета</w:t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 w:rsidRPr="008D030E">
        <w:rPr>
          <w:sz w:val="28"/>
          <w:szCs w:val="28"/>
        </w:rPr>
        <w:tab/>
      </w:r>
      <w:r w:rsidR="00D550C7" w:rsidRPr="008D030E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 w:rsidRPr="008D03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А.И. Лось</w:t>
      </w:r>
      <w:bookmarkStart w:id="0" w:name="_GoBack"/>
      <w:bookmarkEnd w:id="0"/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BA2" w:rsidRDefault="00AE5BA2">
      <w:r>
        <w:separator/>
      </w:r>
    </w:p>
  </w:endnote>
  <w:endnote w:type="continuationSeparator" w:id="0">
    <w:p w:rsidR="00AE5BA2" w:rsidRDefault="00AE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BA2" w:rsidRDefault="00AE5BA2">
      <w:r>
        <w:separator/>
      </w:r>
    </w:p>
  </w:footnote>
  <w:footnote w:type="continuationSeparator" w:id="0">
    <w:p w:rsidR="00AE5BA2" w:rsidRDefault="00AE5B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5E4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1F67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15A"/>
    <w:rsid w:val="007A35BA"/>
    <w:rsid w:val="007B32D2"/>
    <w:rsid w:val="007C665B"/>
    <w:rsid w:val="007D3AB4"/>
    <w:rsid w:val="007D46E7"/>
    <w:rsid w:val="007D4C41"/>
    <w:rsid w:val="007E2F25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A0923"/>
    <w:rsid w:val="00AE5BA2"/>
    <w:rsid w:val="00AF0696"/>
    <w:rsid w:val="00B065A5"/>
    <w:rsid w:val="00B12431"/>
    <w:rsid w:val="00B14385"/>
    <w:rsid w:val="00B33908"/>
    <w:rsid w:val="00B45208"/>
    <w:rsid w:val="00B5231D"/>
    <w:rsid w:val="00B52847"/>
    <w:rsid w:val="00B60690"/>
    <w:rsid w:val="00B61225"/>
    <w:rsid w:val="00B618AC"/>
    <w:rsid w:val="00B66E92"/>
    <w:rsid w:val="00BD509B"/>
    <w:rsid w:val="00BD79E2"/>
    <w:rsid w:val="00BE7529"/>
    <w:rsid w:val="00BF60B0"/>
    <w:rsid w:val="00BF6541"/>
    <w:rsid w:val="00C045FB"/>
    <w:rsid w:val="00C447B9"/>
    <w:rsid w:val="00C54F1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20D8B"/>
    <w:rsid w:val="00E3239D"/>
    <w:rsid w:val="00E346BD"/>
    <w:rsid w:val="00E77091"/>
    <w:rsid w:val="00E831FC"/>
    <w:rsid w:val="00EB3D8D"/>
    <w:rsid w:val="00EC0A88"/>
    <w:rsid w:val="00ED2CBA"/>
    <w:rsid w:val="00F23CD5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191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96</cp:revision>
  <cp:lastPrinted>2017-07-06T00:27:00Z</cp:lastPrinted>
  <dcterms:created xsi:type="dcterms:W3CDTF">2012-02-13T00:05:00Z</dcterms:created>
  <dcterms:modified xsi:type="dcterms:W3CDTF">2017-07-06T00:30:00Z</dcterms:modified>
</cp:coreProperties>
</file>