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6137958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2BA7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C32C7" w:rsidRDefault="007C32C7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12.07.2017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78213F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78213F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7C32C7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7C32C7" w:rsidRPr="007C32C7">
              <w:rPr>
                <w:szCs w:val="28"/>
              </w:rPr>
              <w:t>77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7D2650">
            <w:pPr>
              <w:jc w:val="both"/>
            </w:pPr>
            <w:r w:rsidRPr="0045315B">
              <w:t xml:space="preserve">О проекте закона Приморского края </w:t>
            </w:r>
            <w:r w:rsidR="00345EBF">
              <w:t>"О внесении изменений в Закон Приморского края</w:t>
            </w:r>
            <w:r w:rsidR="007D2650">
              <w:br/>
            </w:r>
            <w:r w:rsidR="00345EBF">
              <w:t xml:space="preserve">"О регулировании земельных отношений в Приморском крае" </w:t>
            </w:r>
            <w:r>
              <w:t>(</w:t>
            </w:r>
            <w:r w:rsidR="008D30B1">
              <w:t>второе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 xml:space="preserve">Приморского края </w:t>
      </w:r>
      <w:r w:rsidR="00345EBF">
        <w:t>"О внесении изменений в Закон Приморского края "О регулировании земельных отношений в Приморском крае"</w:t>
      </w:r>
      <w:r>
        <w:t>,</w:t>
      </w:r>
      <w:r w:rsidR="008D30B1">
        <w:t xml:space="preserve"> принятый Законодательным Собранием в первом чтении </w:t>
      </w:r>
      <w:r w:rsidR="0078213F">
        <w:t>2</w:t>
      </w:r>
      <w:r w:rsidR="00A13F09">
        <w:t>4</w:t>
      </w:r>
      <w:r w:rsidR="008D30B1">
        <w:t xml:space="preserve"> </w:t>
      </w:r>
      <w:r w:rsidR="00A13F09">
        <w:t>мая</w:t>
      </w:r>
      <w:r w:rsidR="008D30B1">
        <w:t xml:space="preserve"> 201</w:t>
      </w:r>
      <w:r w:rsidR="0078213F">
        <w:t>7</w:t>
      </w:r>
      <w:r w:rsidR="008D30B1">
        <w:t xml:space="preserve"> года и подготовленный к рассмотрению во втором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>Приморского</w:t>
      </w:r>
      <w:r w:rsidR="00331BC5">
        <w:t xml:space="preserve"> края</w:t>
      </w:r>
      <w:bookmarkStart w:id="0" w:name="_GoBack"/>
      <w:bookmarkEnd w:id="0"/>
      <w:r w:rsidRPr="0045315B">
        <w:t xml:space="preserve"> </w:t>
      </w:r>
      <w:r w:rsidR="00345EBF">
        <w:t>"О внесении изменений в Закон Приморского края "О регулировании земельных отношений в Приморском крае"</w:t>
      </w:r>
      <w:r w:rsidR="00A13F09">
        <w:t xml:space="preserve"> </w:t>
      </w:r>
      <w:r w:rsidRPr="0045315B">
        <w:t>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 на очередном заседании Законодательного Собрания в </w:t>
      </w:r>
      <w:r w:rsidR="00A13F09">
        <w:t>июле</w:t>
      </w:r>
      <w:r w:rsidRPr="0045315B">
        <w:t xml:space="preserve"> 201</w:t>
      </w:r>
      <w:r w:rsidR="0078213F">
        <w:t>7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законопроект 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</w:t>
      </w:r>
      <w:r w:rsidR="00B23396">
        <w:t xml:space="preserve"> с учетом </w:t>
      </w:r>
      <w:r w:rsidR="00B23396" w:rsidRPr="0088493A">
        <w:t>поправ</w:t>
      </w:r>
      <w:r w:rsidR="0088493A" w:rsidRPr="0088493A">
        <w:t>ок</w:t>
      </w:r>
      <w:r w:rsidR="00B23396" w:rsidRPr="0088493A">
        <w:t>, рекомендуем</w:t>
      </w:r>
      <w:r w:rsidR="0088493A" w:rsidRPr="0088493A">
        <w:t>ых комитетом к принятию (прилагаю</w:t>
      </w:r>
      <w:r w:rsidR="008D30B1" w:rsidRPr="0088493A">
        <w:t>тся)</w:t>
      </w:r>
      <w:r w:rsidRPr="0088493A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 w:rsidR="00A13F09">
        <w:t>Зотову Е.А.</w:t>
      </w:r>
      <w:r w:rsidRPr="0045315B">
        <w:t xml:space="preserve">, </w:t>
      </w:r>
      <w:r w:rsidR="0078213F" w:rsidRPr="00CB197B">
        <w:rPr>
          <w:szCs w:val="28"/>
        </w:rPr>
        <w:t>председател</w:t>
      </w:r>
      <w:r w:rsidR="00A13F09">
        <w:rPr>
          <w:szCs w:val="28"/>
        </w:rPr>
        <w:t>ю</w:t>
      </w:r>
      <w:r w:rsidR="0078213F" w:rsidRPr="00CB197B">
        <w:rPr>
          <w:szCs w:val="28"/>
        </w:rPr>
        <w:t xml:space="preserve"> комитета по продовольственной политике и природопользованию</w:t>
      </w:r>
      <w:r w:rsidRPr="0045315B">
        <w:t xml:space="preserve">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</w:t>
      </w:r>
      <w:r w:rsidR="0078213F">
        <w:t xml:space="preserve">ния - 5 минут, в том числе для </w:t>
      </w:r>
      <w:r w:rsidRPr="0045315B"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66B" w:rsidRDefault="0021566B">
      <w:r>
        <w:separator/>
      </w:r>
    </w:p>
  </w:endnote>
  <w:endnote w:type="continuationSeparator" w:id="0">
    <w:p w:rsidR="0021566B" w:rsidRDefault="00215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66B" w:rsidRDefault="0021566B">
      <w:r>
        <w:separator/>
      </w:r>
    </w:p>
  </w:footnote>
  <w:footnote w:type="continuationSeparator" w:id="0">
    <w:p w:rsidR="0021566B" w:rsidRDefault="002156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46E28"/>
    <w:rsid w:val="00053C61"/>
    <w:rsid w:val="00126DE4"/>
    <w:rsid w:val="00160F97"/>
    <w:rsid w:val="0020003C"/>
    <w:rsid w:val="0021566B"/>
    <w:rsid w:val="00331BC5"/>
    <w:rsid w:val="00345EBF"/>
    <w:rsid w:val="00357541"/>
    <w:rsid w:val="003F2358"/>
    <w:rsid w:val="00461E2B"/>
    <w:rsid w:val="006E156C"/>
    <w:rsid w:val="007128C1"/>
    <w:rsid w:val="0078213F"/>
    <w:rsid w:val="007C32C7"/>
    <w:rsid w:val="007D2650"/>
    <w:rsid w:val="00857016"/>
    <w:rsid w:val="0088493A"/>
    <w:rsid w:val="008D30B1"/>
    <w:rsid w:val="00914708"/>
    <w:rsid w:val="009165DC"/>
    <w:rsid w:val="009E5CD9"/>
    <w:rsid w:val="00A13F09"/>
    <w:rsid w:val="00A52BA7"/>
    <w:rsid w:val="00B07AC0"/>
    <w:rsid w:val="00B23396"/>
    <w:rsid w:val="00B803DE"/>
    <w:rsid w:val="00BE16C2"/>
    <w:rsid w:val="00BE1EF0"/>
    <w:rsid w:val="00C9335B"/>
    <w:rsid w:val="00C958B6"/>
    <w:rsid w:val="00CE48D5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4</cp:revision>
  <cp:lastPrinted>2017-07-12T01:13:00Z</cp:lastPrinted>
  <dcterms:created xsi:type="dcterms:W3CDTF">2017-07-12T01:12:00Z</dcterms:created>
  <dcterms:modified xsi:type="dcterms:W3CDTF">2017-07-12T05:46:00Z</dcterms:modified>
</cp:coreProperties>
</file>