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Pr="00914708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2.5pt" o:ole="" fillcolor="window">
            <v:imagedata r:id="rId7" o:title=""/>
          </v:shape>
          <o:OLEObject Type="Embed" ProgID="Word.Picture.8" ShapeID="_x0000_i1025" DrawAspect="Content" ObjectID="_1561379336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A52BA7">
            <w:pPr>
              <w:pStyle w:val="8"/>
              <w:widowControl w:val="0"/>
            </w:pPr>
            <w:r>
              <w:t xml:space="preserve">Комитет по </w:t>
            </w:r>
            <w:r w:rsidR="00CE48D5">
              <w:t>продовольственной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3677CF" w:rsidRDefault="003677CF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12.07.2017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78213F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78213F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3677CF" w:rsidRDefault="00B803DE">
            <w:pPr>
              <w:ind w:hanging="107"/>
              <w:rPr>
                <w:szCs w:val="28"/>
              </w:rPr>
            </w:pPr>
            <w:r w:rsidRPr="003677CF">
              <w:rPr>
                <w:szCs w:val="28"/>
              </w:rPr>
              <w:t xml:space="preserve"> </w:t>
            </w:r>
            <w:r w:rsidR="003677CF" w:rsidRPr="003677CF">
              <w:rPr>
                <w:szCs w:val="28"/>
              </w:rPr>
              <w:t>75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A13F09" w:rsidRDefault="00CE48D5" w:rsidP="008D30B1">
            <w:pPr>
              <w:jc w:val="both"/>
            </w:pPr>
            <w:r w:rsidRPr="0045315B">
              <w:t xml:space="preserve">О проекте закона Приморского края </w:t>
            </w:r>
            <w:r w:rsidR="00A13F09">
              <w:t xml:space="preserve">"Об охране атмосферного воздуха на территории Приморского края" </w:t>
            </w:r>
          </w:p>
          <w:p w:rsidR="00357541" w:rsidRDefault="00CE48D5" w:rsidP="008D30B1">
            <w:pPr>
              <w:jc w:val="both"/>
            </w:pPr>
            <w:r>
              <w:t>(</w:t>
            </w:r>
            <w:r w:rsidR="008D30B1">
              <w:t>второе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</w:t>
      </w:r>
      <w:r w:rsidR="00A13F09">
        <w:t>"Об охране атмосферного воздуха на территории Приморского края"</w:t>
      </w:r>
      <w:r>
        <w:t>,</w:t>
      </w:r>
      <w:r w:rsidR="008D30B1">
        <w:t xml:space="preserve"> принятый Законодательным Собранием в первом чтении </w:t>
      </w:r>
      <w:r w:rsidR="0078213F">
        <w:t>2</w:t>
      </w:r>
      <w:r w:rsidR="00A13F09">
        <w:t>4</w:t>
      </w:r>
      <w:r w:rsidR="008D30B1">
        <w:t xml:space="preserve"> </w:t>
      </w:r>
      <w:r w:rsidR="00A13F09">
        <w:t>мая</w:t>
      </w:r>
      <w:r w:rsidR="008D30B1">
        <w:t xml:space="preserve"> 201</w:t>
      </w:r>
      <w:r w:rsidR="0078213F">
        <w:t>7</w:t>
      </w:r>
      <w:r w:rsidR="008D30B1">
        <w:t xml:space="preserve"> года и подготовленный к рассмотрению во втором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 xml:space="preserve">Приморского </w:t>
      </w:r>
      <w:r w:rsidR="00732E09">
        <w:t xml:space="preserve">края </w:t>
      </w:r>
      <w:bookmarkStart w:id="0" w:name="_GoBack"/>
      <w:bookmarkEnd w:id="0"/>
      <w:r w:rsidR="00A13F09">
        <w:t xml:space="preserve">"Об охране атмосферного воздуха на территории Приморского края" </w:t>
      </w:r>
      <w:r w:rsidRPr="0045315B">
        <w:t>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 на очередном заседании Законодательного Собрания в </w:t>
      </w:r>
      <w:r w:rsidR="00A13F09">
        <w:t>июле</w:t>
      </w:r>
      <w:r w:rsidRPr="0045315B">
        <w:t xml:space="preserve"> 201</w:t>
      </w:r>
      <w:r w:rsidR="0078213F">
        <w:t>7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2</w:t>
      </w:r>
      <w:r>
        <w:t>.</w:t>
      </w:r>
      <w:r w:rsidRPr="0045315B">
        <w:t>Рекомендовать Законодательному Собранию принять указанный законопроект в</w:t>
      </w:r>
      <w:r w:rsidR="008D30B1">
        <w:t>о</w:t>
      </w:r>
      <w:r w:rsidRPr="0045315B">
        <w:t xml:space="preserve"> </w:t>
      </w:r>
      <w:r w:rsidR="008D30B1">
        <w:t>втором</w:t>
      </w:r>
      <w:r w:rsidRPr="0045315B">
        <w:t xml:space="preserve"> чтении</w:t>
      </w:r>
      <w:r w:rsidR="00B23396">
        <w:t xml:space="preserve"> с учетом </w:t>
      </w:r>
      <w:r w:rsidR="00B23396" w:rsidRPr="0088493A">
        <w:t>поправ</w:t>
      </w:r>
      <w:r w:rsidR="0088493A" w:rsidRPr="0088493A">
        <w:t>ок</w:t>
      </w:r>
      <w:r w:rsidR="00B23396" w:rsidRPr="0088493A">
        <w:t>, рекомендуем</w:t>
      </w:r>
      <w:r w:rsidR="0088493A" w:rsidRPr="0088493A">
        <w:t>ых комитетом к принятию (прилагаю</w:t>
      </w:r>
      <w:r w:rsidR="008D30B1" w:rsidRPr="0088493A">
        <w:t>тся)</w:t>
      </w:r>
      <w:r w:rsidRPr="0088493A">
        <w:t>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3</w:t>
      </w:r>
      <w:r>
        <w:t>.</w:t>
      </w:r>
      <w:r w:rsidRPr="0045315B">
        <w:t xml:space="preserve">Поручить </w:t>
      </w:r>
      <w:r w:rsidR="00A13F09">
        <w:t>Зотову Е.А.</w:t>
      </w:r>
      <w:r w:rsidRPr="0045315B">
        <w:t xml:space="preserve">, </w:t>
      </w:r>
      <w:r w:rsidR="0078213F" w:rsidRPr="00CB197B">
        <w:rPr>
          <w:szCs w:val="28"/>
        </w:rPr>
        <w:t>председател</w:t>
      </w:r>
      <w:r w:rsidR="00A13F09">
        <w:rPr>
          <w:szCs w:val="28"/>
        </w:rPr>
        <w:t>ю</w:t>
      </w:r>
      <w:r w:rsidR="0078213F" w:rsidRPr="00CB197B">
        <w:rPr>
          <w:szCs w:val="28"/>
        </w:rPr>
        <w:t xml:space="preserve"> комитета по продовольственной политике и природопользованию</w:t>
      </w:r>
      <w:r w:rsidRPr="0045315B">
        <w:t xml:space="preserve">, выступить на заседании Законодательного Собрания с докладом по </w:t>
      </w:r>
      <w:r w:rsidR="00914708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B07AC0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</w:t>
      </w:r>
      <w:r w:rsidR="0078213F">
        <w:t xml:space="preserve">ния - 5 минут, в том числе для </w:t>
      </w:r>
      <w:r w:rsidRPr="0045315B">
        <w:t>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8D30B1">
      <w:pPr>
        <w:pStyle w:val="a3"/>
        <w:tabs>
          <w:tab w:val="clear" w:pos="4153"/>
          <w:tab w:val="clear" w:pos="8306"/>
        </w:tabs>
      </w:pPr>
      <w:r>
        <w:t xml:space="preserve">Председатель комитета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Е.А. Зотов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23FC" w:rsidRDefault="00E123FC">
      <w:r>
        <w:separator/>
      </w:r>
    </w:p>
  </w:endnote>
  <w:endnote w:type="continuationSeparator" w:id="0">
    <w:p w:rsidR="00E123FC" w:rsidRDefault="00E123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23FC" w:rsidRDefault="00E123FC">
      <w:r>
        <w:separator/>
      </w:r>
    </w:p>
  </w:footnote>
  <w:footnote w:type="continuationSeparator" w:id="0">
    <w:p w:rsidR="00E123FC" w:rsidRDefault="00E123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46E28"/>
    <w:rsid w:val="00053C61"/>
    <w:rsid w:val="00126DE4"/>
    <w:rsid w:val="00160F97"/>
    <w:rsid w:val="0020003C"/>
    <w:rsid w:val="00357541"/>
    <w:rsid w:val="003677CF"/>
    <w:rsid w:val="003A2EB1"/>
    <w:rsid w:val="003F2358"/>
    <w:rsid w:val="00461E2B"/>
    <w:rsid w:val="007128C1"/>
    <w:rsid w:val="00732E09"/>
    <w:rsid w:val="0078213F"/>
    <w:rsid w:val="00857016"/>
    <w:rsid w:val="0088493A"/>
    <w:rsid w:val="008D30B1"/>
    <w:rsid w:val="00914708"/>
    <w:rsid w:val="009165DC"/>
    <w:rsid w:val="009E5CD9"/>
    <w:rsid w:val="00A13F09"/>
    <w:rsid w:val="00A52BA7"/>
    <w:rsid w:val="00B07AC0"/>
    <w:rsid w:val="00B23396"/>
    <w:rsid w:val="00B803DE"/>
    <w:rsid w:val="00BE16C2"/>
    <w:rsid w:val="00C9335B"/>
    <w:rsid w:val="00C958B6"/>
    <w:rsid w:val="00CE48D5"/>
    <w:rsid w:val="00E123FC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914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47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1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Михайлова Елена Валентиновна</cp:lastModifiedBy>
  <cp:revision>3</cp:revision>
  <cp:lastPrinted>2015-10-09T00:11:00Z</cp:lastPrinted>
  <dcterms:created xsi:type="dcterms:W3CDTF">2017-07-12T00:56:00Z</dcterms:created>
  <dcterms:modified xsi:type="dcterms:W3CDTF">2017-07-12T05:42:00Z</dcterms:modified>
</cp:coreProperties>
</file>