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15" w:rsidRDefault="00817215" w:rsidP="00BE16C2">
      <w:pPr>
        <w:spacing w:line="360" w:lineRule="auto"/>
        <w:ind w:left="567"/>
        <w:jc w:val="center"/>
      </w:pPr>
      <w:r>
        <w:t xml:space="preserve">                          </w:t>
      </w:r>
      <w:r w:rsidR="007D3FC1">
        <w:t xml:space="preserve">                                                                                    </w:t>
      </w:r>
      <w:bookmarkStart w:id="0" w:name="_GoBack"/>
      <w:r w:rsidR="007D3FC1">
        <w:t xml:space="preserve"> </w:t>
      </w:r>
      <w:bookmarkEnd w:id="0"/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7" o:title=""/>
          </v:shape>
          <o:OLEObject Type="Embed" ProgID="Word.Picture.8" ShapeID="_x0000_i1025" DrawAspect="Content" ObjectID="_156127357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5515D" w:rsidRDefault="00817215" w:rsidP="005417F9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12.07</w:t>
            </w:r>
            <w:r w:rsidR="00AD09F2">
              <w:rPr>
                <w:szCs w:val="28"/>
              </w:rPr>
              <w:t>.</w:t>
            </w:r>
            <w:r w:rsidR="004A2E4A" w:rsidRPr="004A2E4A">
              <w:rPr>
                <w:szCs w:val="28"/>
              </w:rPr>
              <w:t>201</w:t>
            </w:r>
            <w:r w:rsidR="0065515D"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65515D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8511A7" w:rsidP="008511A7">
            <w:pPr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357541"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5417F9">
              <w:rPr>
                <w:szCs w:val="28"/>
              </w:rPr>
              <w:t xml:space="preserve">ского края </w:t>
            </w:r>
            <w:r w:rsidR="00817215">
              <w:rPr>
                <w:szCs w:val="28"/>
              </w:rPr>
              <w:t>"О внесении изменения</w:t>
            </w:r>
            <w:r w:rsidR="0065515D">
              <w:rPr>
                <w:szCs w:val="28"/>
              </w:rPr>
              <w:t xml:space="preserve"> в</w:t>
            </w:r>
            <w:r w:rsidR="00817215">
              <w:rPr>
                <w:szCs w:val="28"/>
              </w:rPr>
              <w:t xml:space="preserve"> статью 3</w:t>
            </w:r>
            <w:r w:rsidR="0065515D">
              <w:rPr>
                <w:szCs w:val="28"/>
              </w:rPr>
              <w:t xml:space="preserve"> Закон</w:t>
            </w:r>
            <w:r w:rsidR="00817215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  <w:r w:rsidR="005417F9">
              <w:rPr>
                <w:szCs w:val="28"/>
              </w:rPr>
              <w:t>Прим</w:t>
            </w:r>
            <w:r w:rsidR="00817215">
              <w:rPr>
                <w:szCs w:val="28"/>
              </w:rPr>
              <w:t>орского края "Об обороте земель сельскохозяйственного назначения на территории Приморского края</w:t>
            </w:r>
            <w:r w:rsidR="005417F9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Рассмотрев и обсудив подготовленный комитетом проект закона Примор</w:t>
      </w:r>
      <w:r w:rsidR="00630BD3">
        <w:rPr>
          <w:szCs w:val="28"/>
        </w:rPr>
        <w:t xml:space="preserve">ского края </w:t>
      </w:r>
      <w:r w:rsidR="00817215">
        <w:rPr>
          <w:szCs w:val="28"/>
        </w:rPr>
        <w:t>"О внесении изменения в статью 3 Закона Приморского края "Об обороте земель сельскохозяйственного назначения на территории Приморского края"</w:t>
      </w:r>
      <w:r>
        <w:rPr>
          <w:szCs w:val="28"/>
        </w:rPr>
        <w:t>, 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r>
        <w:rPr>
          <w:szCs w:val="28"/>
        </w:rPr>
        <w:t>1.Внести проект закона Приморского края "</w:t>
      </w:r>
      <w:r w:rsidR="00817215">
        <w:rPr>
          <w:szCs w:val="28"/>
        </w:rPr>
        <w:t>О внесении изменения в статью 3 Закона Приморского края "Об обороте земель сельскохозяйственного назначения на территории Приморского края"</w:t>
      </w:r>
      <w:r>
        <w:rPr>
          <w:szCs w:val="28"/>
        </w:rPr>
        <w:t xml:space="preserve"> в качестве законодательной инициативы.</w:t>
      </w:r>
    </w:p>
    <w:p w:rsidR="004A2E4A" w:rsidRDefault="004A2E4A" w:rsidP="004A2E4A">
      <w:pPr>
        <w:ind w:firstLine="709"/>
        <w:jc w:val="both"/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r>
        <w:rPr>
          <w:szCs w:val="28"/>
        </w:rPr>
        <w:t>2.Рассмотреть проект закона Примор</w:t>
      </w:r>
      <w:r w:rsidR="00630BD3">
        <w:rPr>
          <w:szCs w:val="28"/>
        </w:rPr>
        <w:t>ского края "</w:t>
      </w:r>
      <w:r w:rsidR="00817215">
        <w:rPr>
          <w:szCs w:val="28"/>
        </w:rPr>
        <w:t>О внесении изменения в статью 3 Закона Приморского края "Об обороте земель сельскохозяйственного назначения на территории Приморского края"</w:t>
      </w:r>
      <w:r>
        <w:rPr>
          <w:szCs w:val="28"/>
        </w:rPr>
        <w:t xml:space="preserve"> в первом чтении на очередном заседании Законодат</w:t>
      </w:r>
      <w:r w:rsidR="00630BD3">
        <w:rPr>
          <w:szCs w:val="28"/>
        </w:rPr>
        <w:t xml:space="preserve">ельного Собрания в </w:t>
      </w:r>
      <w:r w:rsidR="00817215">
        <w:rPr>
          <w:szCs w:val="28"/>
        </w:rPr>
        <w:t xml:space="preserve">июле </w:t>
      </w:r>
      <w:r w:rsidR="0065515D">
        <w:rPr>
          <w:szCs w:val="28"/>
        </w:rPr>
        <w:t>2017</w:t>
      </w:r>
      <w:r>
        <w:rPr>
          <w:szCs w:val="28"/>
        </w:rPr>
        <w:t xml:space="preserve"> года.</w:t>
      </w:r>
    </w:p>
    <w:p w:rsidR="004A2E4A" w:rsidRDefault="004A2E4A" w:rsidP="004A2E4A">
      <w:pPr>
        <w:ind w:firstLine="709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3.Рекомендовать Законодательному Собрани</w:t>
      </w:r>
      <w:r w:rsidR="00DD1E18">
        <w:rPr>
          <w:szCs w:val="28"/>
        </w:rPr>
        <w:t>ю принять указанный проект закона Приморского края</w:t>
      </w:r>
      <w:r>
        <w:rPr>
          <w:szCs w:val="28"/>
        </w:rPr>
        <w:t xml:space="preserve"> в первом чтении.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Pr="0065515D" w:rsidRDefault="0065515D" w:rsidP="004A2E4A">
      <w:pPr>
        <w:pStyle w:val="20"/>
      </w:pPr>
      <w:r w:rsidRPr="0065515D">
        <w:t xml:space="preserve">4.Поручить </w:t>
      </w:r>
      <w:r w:rsidR="00817215">
        <w:t>Петухову А.В.,</w:t>
      </w:r>
      <w:r w:rsidRPr="0065515D">
        <w:t xml:space="preserve"> </w:t>
      </w:r>
      <w:r w:rsidR="00817215">
        <w:t>депутату Законодательного Собрания,</w:t>
      </w:r>
      <w:r w:rsidR="008511A7">
        <w:t xml:space="preserve"> </w:t>
      </w:r>
      <w:r w:rsidR="004A2E4A" w:rsidRPr="0065515D">
        <w:t>выступить на заседании Законодате</w:t>
      </w:r>
      <w:r w:rsidR="008511A7">
        <w:t>льного Собрания</w:t>
      </w:r>
      <w:r w:rsidR="004A2E4A" w:rsidRPr="0065515D">
        <w:t xml:space="preserve">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5.Определить время для рассмотрения указанного вопроса на заседании Законодательного Собрания - 5 минут, в том числе для доклада -    2 минуты.</w:t>
      </w:r>
    </w:p>
    <w:p w:rsidR="0065515D" w:rsidRDefault="0065515D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F00B8A" w:rsidRDefault="00F00B8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817215" w:rsidRDefault="00817215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357541" w:rsidRDefault="0065515D" w:rsidP="00964493">
      <w:pPr>
        <w:pStyle w:val="a3"/>
        <w:tabs>
          <w:tab w:val="left" w:pos="708"/>
        </w:tabs>
        <w:jc w:val="both"/>
      </w:pPr>
      <w:r>
        <w:rPr>
          <w:szCs w:val="28"/>
        </w:rPr>
        <w:t>П</w:t>
      </w:r>
      <w:r w:rsidR="009C2B2C">
        <w:rPr>
          <w:szCs w:val="28"/>
        </w:rPr>
        <w:t>редседатель</w:t>
      </w:r>
      <w:r w:rsidR="008816B1" w:rsidRPr="009C2B2C">
        <w:rPr>
          <w:szCs w:val="28"/>
        </w:rPr>
        <w:t xml:space="preserve"> комитета</w:t>
      </w:r>
      <w:r w:rsidR="004A2E4A" w:rsidRPr="009C2B2C">
        <w:rPr>
          <w:szCs w:val="28"/>
        </w:rPr>
        <w:tab/>
        <w:t xml:space="preserve">                         </w:t>
      </w:r>
      <w:r w:rsidR="00630BD3" w:rsidRPr="009C2B2C">
        <w:rPr>
          <w:szCs w:val="28"/>
        </w:rPr>
        <w:t xml:space="preserve">      </w:t>
      </w:r>
      <w:r w:rsidR="009C2B2C">
        <w:rPr>
          <w:szCs w:val="28"/>
        </w:rPr>
        <w:t xml:space="preserve">                                            Е.А. Зотов</w:t>
      </w:r>
      <w:r w:rsidR="004A2E4A" w:rsidRPr="009C2B2C">
        <w:rPr>
          <w:szCs w:val="28"/>
        </w:rPr>
        <w:tab/>
      </w:r>
      <w:r w:rsidR="004A2E4A" w:rsidRPr="009C2B2C">
        <w:rPr>
          <w:szCs w:val="28"/>
        </w:rPr>
        <w:tab/>
      </w:r>
      <w:r w:rsidR="004A2E4A" w:rsidRPr="009C2B2C">
        <w:rPr>
          <w:szCs w:val="28"/>
        </w:rPr>
        <w:tab/>
      </w:r>
      <w:r w:rsidR="004A2E4A" w:rsidRPr="009C2B2C">
        <w:rPr>
          <w:szCs w:val="28"/>
        </w:rPr>
        <w:tab/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891" w:rsidRDefault="000D2891">
      <w:r>
        <w:separator/>
      </w:r>
    </w:p>
  </w:endnote>
  <w:endnote w:type="continuationSeparator" w:id="0">
    <w:p w:rsidR="000D2891" w:rsidRDefault="000D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891" w:rsidRDefault="000D2891">
      <w:r>
        <w:separator/>
      </w:r>
    </w:p>
  </w:footnote>
  <w:footnote w:type="continuationSeparator" w:id="0">
    <w:p w:rsidR="000D2891" w:rsidRDefault="000D2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1D61A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F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17BC2"/>
    <w:rsid w:val="00022B36"/>
    <w:rsid w:val="000527A7"/>
    <w:rsid w:val="00053C61"/>
    <w:rsid w:val="000912A6"/>
    <w:rsid w:val="000D2891"/>
    <w:rsid w:val="00146ADA"/>
    <w:rsid w:val="00160F97"/>
    <w:rsid w:val="00164C2C"/>
    <w:rsid w:val="001D61AA"/>
    <w:rsid w:val="0020003C"/>
    <w:rsid w:val="002105EF"/>
    <w:rsid w:val="00291E11"/>
    <w:rsid w:val="002B4AAF"/>
    <w:rsid w:val="00326607"/>
    <w:rsid w:val="00357541"/>
    <w:rsid w:val="00390DD7"/>
    <w:rsid w:val="003A7EE9"/>
    <w:rsid w:val="003F2358"/>
    <w:rsid w:val="00461E2B"/>
    <w:rsid w:val="004A2E4A"/>
    <w:rsid w:val="005417F9"/>
    <w:rsid w:val="00574AEE"/>
    <w:rsid w:val="00580625"/>
    <w:rsid w:val="00630BD3"/>
    <w:rsid w:val="0065515D"/>
    <w:rsid w:val="006B651E"/>
    <w:rsid w:val="007128C1"/>
    <w:rsid w:val="007D3FC1"/>
    <w:rsid w:val="007E493D"/>
    <w:rsid w:val="00817215"/>
    <w:rsid w:val="008511A7"/>
    <w:rsid w:val="008816B1"/>
    <w:rsid w:val="008F6E7D"/>
    <w:rsid w:val="009208EE"/>
    <w:rsid w:val="00964493"/>
    <w:rsid w:val="009712B2"/>
    <w:rsid w:val="009C2B2C"/>
    <w:rsid w:val="009E5CD9"/>
    <w:rsid w:val="009F72D9"/>
    <w:rsid w:val="00A67BF6"/>
    <w:rsid w:val="00AD09F2"/>
    <w:rsid w:val="00B6288F"/>
    <w:rsid w:val="00B803DE"/>
    <w:rsid w:val="00BD1F92"/>
    <w:rsid w:val="00BE16C2"/>
    <w:rsid w:val="00BE1889"/>
    <w:rsid w:val="00C0442F"/>
    <w:rsid w:val="00C36046"/>
    <w:rsid w:val="00C9335B"/>
    <w:rsid w:val="00C958B6"/>
    <w:rsid w:val="00CA353F"/>
    <w:rsid w:val="00CB4FAD"/>
    <w:rsid w:val="00CD6A05"/>
    <w:rsid w:val="00CF1F09"/>
    <w:rsid w:val="00D94D0F"/>
    <w:rsid w:val="00DD1E18"/>
    <w:rsid w:val="00E210BA"/>
    <w:rsid w:val="00EE7454"/>
    <w:rsid w:val="00F0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185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3</cp:revision>
  <cp:lastPrinted>2007-12-18T11:25:00Z</cp:lastPrinted>
  <dcterms:created xsi:type="dcterms:W3CDTF">2017-07-07T05:10:00Z</dcterms:created>
  <dcterms:modified xsi:type="dcterms:W3CDTF">2017-07-11T00:20:00Z</dcterms:modified>
</cp:coreProperties>
</file>