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AC1FEC" w:rsidP="00A42890">
            <w:pPr>
              <w:ind w:left="-108"/>
              <w:jc w:val="both"/>
            </w:pPr>
            <w:r>
              <w:t>О Законе Приморского края "</w:t>
            </w:r>
            <w:r w:rsidR="00A42890">
              <w:t>Об охране атмосферного воздуха</w:t>
            </w:r>
            <w:r>
              <w:t xml:space="preserve"> на территории Приморского края"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 xml:space="preserve">1.Принять </w:t>
      </w:r>
      <w:r w:rsidR="00700EDB">
        <w:t>З</w:t>
      </w:r>
      <w:r>
        <w:t xml:space="preserve">акон Приморского края </w:t>
      </w:r>
      <w:r w:rsidR="00A42890">
        <w:t>"Об охране атмосферного воздуха на территории Приморского края"</w:t>
      </w:r>
      <w:bookmarkStart w:id="0" w:name="_GoBack"/>
      <w:bookmarkEnd w:id="0"/>
      <w:r>
        <w:t>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2.</w:t>
      </w:r>
      <w:r w:rsidR="00700EDB">
        <w:t>Направить указанный Закон Губернатору Приморского края для обнародования</w:t>
      </w:r>
      <w:r>
        <w:t>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     </w:t>
      </w:r>
      <w:r w:rsidR="00361866">
        <w:t xml:space="preserve">      </w:t>
      </w:r>
      <w:r>
        <w:t xml:space="preserve">                                </w:t>
      </w:r>
      <w:r w:rsidR="00361866">
        <w:t>А.И. Ролик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923" w:rsidRDefault="00402923">
      <w:r>
        <w:separator/>
      </w:r>
    </w:p>
  </w:endnote>
  <w:endnote w:type="continuationSeparator" w:id="0">
    <w:p w:rsidR="00402923" w:rsidRDefault="00402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923" w:rsidRDefault="00402923">
      <w:r>
        <w:separator/>
      </w:r>
    </w:p>
  </w:footnote>
  <w:footnote w:type="continuationSeparator" w:id="0">
    <w:p w:rsidR="00402923" w:rsidRDefault="004029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3325F4"/>
    <w:rsid w:val="00361866"/>
    <w:rsid w:val="00392E21"/>
    <w:rsid w:val="00402923"/>
    <w:rsid w:val="00421094"/>
    <w:rsid w:val="004B69FA"/>
    <w:rsid w:val="004D1A01"/>
    <w:rsid w:val="005A6019"/>
    <w:rsid w:val="005E6130"/>
    <w:rsid w:val="00695A4A"/>
    <w:rsid w:val="006D45ED"/>
    <w:rsid w:val="006E650F"/>
    <w:rsid w:val="00700EDB"/>
    <w:rsid w:val="00722848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2890"/>
    <w:rsid w:val="00A93332"/>
    <w:rsid w:val="00AC1FEC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609C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2015-04-07T01:43:00Z</cp:lastPrinted>
  <dcterms:created xsi:type="dcterms:W3CDTF">2017-07-10T06:04:00Z</dcterms:created>
  <dcterms:modified xsi:type="dcterms:W3CDTF">2017-07-10T06:04:00Z</dcterms:modified>
</cp:coreProperties>
</file>