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6682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635C7" w:rsidRPr="007C5E22" w:rsidRDefault="000635C7" w:rsidP="000635C7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bookmarkStart w:id="0" w:name="_GoBack"/>
      <w:bookmarkEnd w:id="0"/>
      <w:r w:rsidRPr="007C5E22">
        <w:rPr>
          <w:b/>
        </w:rPr>
        <w:t>В УСТАВ ПРИМОРСКОГО КРАЯ</w:t>
      </w:r>
    </w:p>
    <w:p w:rsidR="000635C7" w:rsidRPr="007C5E22" w:rsidRDefault="000635C7" w:rsidP="000635C7"/>
    <w:p w:rsidR="000635C7" w:rsidRPr="007C5E22" w:rsidRDefault="000635C7" w:rsidP="000635C7">
      <w:pPr>
        <w:ind w:firstLine="709"/>
        <w:jc w:val="both"/>
      </w:pPr>
      <w:proofErr w:type="gramStart"/>
      <w:r w:rsidRPr="007C5E22">
        <w:t>Принят</w:t>
      </w:r>
      <w:proofErr w:type="gramEnd"/>
      <w:r w:rsidRPr="007C5E22">
        <w:t xml:space="preserve"> Законодательным Собранием Приморского края</w:t>
      </w:r>
      <w:r>
        <w:t xml:space="preserve"> 28 июня </w:t>
      </w:r>
      <w:r>
        <w:br/>
        <w:t>2017 года в первом чтении</w:t>
      </w:r>
    </w:p>
    <w:p w:rsidR="000635C7" w:rsidRPr="007C5E22" w:rsidRDefault="000635C7" w:rsidP="000635C7">
      <w:pPr>
        <w:ind w:firstLine="709"/>
        <w:jc w:val="both"/>
      </w:pPr>
    </w:p>
    <w:p w:rsidR="000635C7" w:rsidRPr="007C5E22" w:rsidRDefault="000635C7" w:rsidP="000635C7">
      <w:pPr>
        <w:ind w:firstLine="709"/>
      </w:pPr>
      <w:r w:rsidRPr="007C5E22">
        <w:t>СТАТЬЯ 1.</w:t>
      </w:r>
    </w:p>
    <w:p w:rsidR="000635C7" w:rsidRPr="007C5E22" w:rsidRDefault="000635C7" w:rsidP="000635C7">
      <w:pPr>
        <w:ind w:firstLine="709"/>
        <w:jc w:val="both"/>
      </w:pPr>
      <w:proofErr w:type="gramStart"/>
      <w:r w:rsidRPr="007C5E22">
        <w:t xml:space="preserve">Внести в Устав Приморского края от 6 октября 1995 года </w:t>
      </w:r>
      <w:r w:rsidRPr="007C5E22">
        <w:br/>
        <w:t xml:space="preserve">№ 14-КЗ (в редакции Закона Приморского края от 28 июня 2007 года </w:t>
      </w:r>
      <w:r w:rsidRPr="007C5E22">
        <w:br/>
        <w:t>№ 107-КЗ) (Ведомости Законодательного Собрания Приморского края, 2007, № 24, стр. 37; 2008, № 67, стр. 2, № 80, стр. 110, № 98, стр. 28; 2009, № 118, стр. 11, № 132, стр. 13;</w:t>
      </w:r>
      <w:proofErr w:type="gramEnd"/>
      <w:r w:rsidRPr="007C5E22">
        <w:t xml:space="preserve"> </w:t>
      </w:r>
      <w:proofErr w:type="gramStart"/>
      <w:r w:rsidRPr="007C5E22">
        <w:t xml:space="preserve">2010, № 148, стр. 100; 2011, № 197, стр. 57; 2012, № 5, стр. 52, № 15, стр. 95; 2013, № 52, стр. 28; 2014, № 78, стр. 37, № 103, </w:t>
      </w:r>
      <w:r w:rsidRPr="007C5E22">
        <w:br/>
        <w:t>стр. 103) следующие изменения:</w:t>
      </w:r>
      <w:proofErr w:type="gramEnd"/>
    </w:p>
    <w:p w:rsidR="000635C7" w:rsidRPr="007C5E22" w:rsidRDefault="000635C7" w:rsidP="000635C7">
      <w:pPr>
        <w:ind w:firstLine="709"/>
        <w:jc w:val="both"/>
      </w:pPr>
      <w:r w:rsidRPr="007C5E22">
        <w:t>1)в пункте 1 части 3 статьи 8 слова "законодательный</w:t>
      </w:r>
      <w:r>
        <w:t xml:space="preserve"> орган"</w:t>
      </w:r>
      <w:r w:rsidRPr="007C5E22">
        <w:t xml:space="preserve"> </w:t>
      </w:r>
      <w:r>
        <w:t>заменить</w:t>
      </w:r>
      <w:r w:rsidRPr="007C5E22">
        <w:t xml:space="preserve"> слов</w:t>
      </w:r>
      <w:r>
        <w:t>ами</w:t>
      </w:r>
      <w:r w:rsidRPr="007C5E22">
        <w:t xml:space="preserve"> "</w:t>
      </w:r>
      <w:r>
        <w:t xml:space="preserve">законодательный </w:t>
      </w:r>
      <w:r w:rsidRPr="007C5E22">
        <w:t>(представительный)</w:t>
      </w:r>
      <w:r>
        <w:t xml:space="preserve"> орган</w:t>
      </w:r>
      <w:r w:rsidRPr="007C5E22">
        <w:t>";</w:t>
      </w:r>
    </w:p>
    <w:p w:rsidR="000635C7" w:rsidRPr="007C5E22" w:rsidRDefault="000635C7" w:rsidP="000635C7">
      <w:pPr>
        <w:autoSpaceDE w:val="0"/>
        <w:autoSpaceDN w:val="0"/>
        <w:adjustRightInd w:val="0"/>
        <w:ind w:firstLine="709"/>
        <w:jc w:val="both"/>
      </w:pPr>
      <w:r w:rsidRPr="007C5E22">
        <w:t>2)статью 40 дополнить частями 4</w:t>
      </w:r>
      <w:r>
        <w:t xml:space="preserve"> и </w:t>
      </w:r>
      <w:r w:rsidRPr="007C5E22">
        <w:t>5 следующего содержания:</w:t>
      </w:r>
    </w:p>
    <w:p w:rsidR="000635C7" w:rsidRPr="007C5E22" w:rsidRDefault="000635C7" w:rsidP="000635C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C5E22">
        <w:rPr>
          <w:szCs w:val="28"/>
        </w:rPr>
        <w:t xml:space="preserve">"4.На временно исполняющего обязанности Губернатора Приморского края распространяются с учетом особенностей, предусмотренных статьей 19 Федерального </w:t>
      </w:r>
      <w:hyperlink r:id="rId8" w:history="1">
        <w:r w:rsidRPr="007C5E22">
          <w:rPr>
            <w:szCs w:val="28"/>
          </w:rPr>
          <w:t>закон</w:t>
        </w:r>
      </w:hyperlink>
      <w:r w:rsidRPr="007C5E22">
        <w:rPr>
          <w:szCs w:val="28"/>
        </w:rPr>
        <w:t>а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обязанности, ограничения и запреты, установленные Федеральным законом "Об общих принципах организации законодательных (представительных) и исполнительных органов государственной власти субъектов Российской Федерации", другими федеральными законами и иными нормативными правовыми</w:t>
      </w:r>
      <w:proofErr w:type="gramEnd"/>
      <w:r w:rsidRPr="007C5E22">
        <w:rPr>
          <w:szCs w:val="28"/>
        </w:rPr>
        <w:t xml:space="preserve"> актами Российской Федерации для высшего должностного лица субъекта Российской Федерации (руководителя </w:t>
      </w:r>
      <w:proofErr w:type="gramStart"/>
      <w:r w:rsidRPr="007C5E22">
        <w:rPr>
          <w:szCs w:val="28"/>
        </w:rPr>
        <w:t>высшего исполнительного</w:t>
      </w:r>
      <w:proofErr w:type="gramEnd"/>
      <w:r w:rsidRPr="007C5E22">
        <w:rPr>
          <w:szCs w:val="28"/>
        </w:rPr>
        <w:t xml:space="preserve"> органа государственной власти субъекта Российской Федерации) в целях противодействия коррупции.</w:t>
      </w:r>
    </w:p>
    <w:p w:rsidR="000635C7" w:rsidRPr="0015279C" w:rsidRDefault="000635C7" w:rsidP="000635C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"/>
      <w:bookmarkEnd w:id="1"/>
      <w:proofErr w:type="gramStart"/>
      <w:r w:rsidRPr="007C5E22">
        <w:rPr>
          <w:szCs w:val="28"/>
        </w:rPr>
        <w:t>5.Временно исполняющий обязанности Губернатора Приморского края представляет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пунктами 10</w:t>
      </w:r>
      <w:r w:rsidRPr="007C5E22">
        <w:rPr>
          <w:szCs w:val="28"/>
          <w:vertAlign w:val="superscript"/>
        </w:rPr>
        <w:t>2</w:t>
      </w:r>
      <w:r w:rsidRPr="007C5E22">
        <w:rPr>
          <w:szCs w:val="28"/>
        </w:rPr>
        <w:t>-10</w:t>
      </w:r>
      <w:r w:rsidRPr="007C5E22">
        <w:rPr>
          <w:szCs w:val="28"/>
          <w:vertAlign w:val="superscript"/>
        </w:rPr>
        <w:t>4</w:t>
      </w:r>
      <w:r w:rsidRPr="007C5E22">
        <w:rPr>
          <w:szCs w:val="28"/>
        </w:rPr>
        <w:t xml:space="preserve"> статьи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Федерации".".</w:t>
      </w:r>
      <w:r>
        <w:rPr>
          <w:szCs w:val="28"/>
        </w:rPr>
        <w:t xml:space="preserve">    </w:t>
      </w:r>
      <w:proofErr w:type="gramEnd"/>
    </w:p>
    <w:p w:rsidR="000635C7" w:rsidRDefault="000635C7" w:rsidP="000635C7">
      <w:pPr>
        <w:autoSpaceDE w:val="0"/>
        <w:autoSpaceDN w:val="0"/>
        <w:adjustRightInd w:val="0"/>
        <w:ind w:firstLine="709"/>
        <w:jc w:val="both"/>
      </w:pPr>
      <w:bookmarkStart w:id="2" w:name="Par4"/>
      <w:bookmarkEnd w:id="2"/>
    </w:p>
    <w:p w:rsidR="000635C7" w:rsidRDefault="000635C7" w:rsidP="000635C7">
      <w:pPr>
        <w:autoSpaceDE w:val="0"/>
        <w:autoSpaceDN w:val="0"/>
        <w:adjustRightInd w:val="0"/>
        <w:ind w:firstLine="709"/>
        <w:jc w:val="both"/>
      </w:pPr>
    </w:p>
    <w:p w:rsidR="000635C7" w:rsidRDefault="000635C7" w:rsidP="000635C7">
      <w:pPr>
        <w:autoSpaceDE w:val="0"/>
        <w:autoSpaceDN w:val="0"/>
        <w:adjustRightInd w:val="0"/>
        <w:ind w:firstLine="709"/>
        <w:jc w:val="both"/>
      </w:pPr>
    </w:p>
    <w:p w:rsidR="000635C7" w:rsidRDefault="000635C7" w:rsidP="000635C7">
      <w:pPr>
        <w:autoSpaceDE w:val="0"/>
        <w:autoSpaceDN w:val="0"/>
        <w:adjustRightInd w:val="0"/>
        <w:ind w:firstLine="709"/>
        <w:jc w:val="both"/>
      </w:pPr>
    </w:p>
    <w:p w:rsidR="000635C7" w:rsidRDefault="000635C7" w:rsidP="000635C7">
      <w:pPr>
        <w:ind w:firstLine="709"/>
        <w:jc w:val="both"/>
      </w:pPr>
      <w:r>
        <w:lastRenderedPageBreak/>
        <w:t>СТАТЬЯ 2.</w:t>
      </w:r>
    </w:p>
    <w:p w:rsidR="000635C7" w:rsidRDefault="000635C7" w:rsidP="000635C7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0635C7" w:rsidRDefault="000635C7" w:rsidP="000635C7"/>
    <w:p w:rsidR="000635C7" w:rsidRDefault="000635C7" w:rsidP="000635C7"/>
    <w:p w:rsidR="000635C7" w:rsidRDefault="000635C7" w:rsidP="000635C7"/>
    <w:p w:rsidR="000635C7" w:rsidRDefault="000635C7" w:rsidP="000635C7"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Миклушевский</w:t>
      </w:r>
    </w:p>
    <w:p w:rsidR="00BE0544" w:rsidRDefault="00BE0544"/>
    <w:sectPr w:rsidR="00BE0544" w:rsidSect="000635C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783" w:rsidRDefault="00914783">
      <w:r>
        <w:separator/>
      </w:r>
    </w:p>
  </w:endnote>
  <w:endnote w:type="continuationSeparator" w:id="0">
    <w:p w:rsidR="00914783" w:rsidRDefault="0091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783" w:rsidRDefault="00914783">
      <w:r>
        <w:separator/>
      </w:r>
    </w:p>
  </w:footnote>
  <w:footnote w:type="continuationSeparator" w:id="0">
    <w:p w:rsidR="00914783" w:rsidRDefault="00914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5C7" w:rsidRDefault="000635C7" w:rsidP="000635C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35C7"/>
    <w:rsid w:val="0003291F"/>
    <w:rsid w:val="000635C7"/>
    <w:rsid w:val="00380EE1"/>
    <w:rsid w:val="003B26E7"/>
    <w:rsid w:val="0047435B"/>
    <w:rsid w:val="005A2827"/>
    <w:rsid w:val="00914783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635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CA12CFBDF577D3E173C659F0938B29F5180095E3FFFAA0819790734Dj9e2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2017-06-28T04:51:00Z</cp:lastPrinted>
  <dcterms:created xsi:type="dcterms:W3CDTF">2017-06-28T04:50:00Z</dcterms:created>
  <dcterms:modified xsi:type="dcterms:W3CDTF">2017-06-28T04:51:00Z</dcterms:modified>
</cp:coreProperties>
</file>