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57251D">
              <w:rPr>
                <w:sz w:val="20"/>
              </w:rPr>
              <w:t>Губернатором</w:t>
            </w:r>
          </w:p>
          <w:p w:rsidR="002D57B1" w:rsidRDefault="002D57B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1A5" w:rsidRPr="005E4C93" w:rsidRDefault="00CC51A5" w:rsidP="001F2A96">
      <w:pPr>
        <w:pStyle w:val="a3"/>
        <w:tabs>
          <w:tab w:val="clear" w:pos="4153"/>
          <w:tab w:val="clear" w:pos="8306"/>
        </w:tabs>
        <w:jc w:val="center"/>
        <w:rPr>
          <w:b/>
          <w:vertAlign w:val="superscript"/>
        </w:rPr>
      </w:pPr>
      <w:r w:rsidRPr="00D3315D">
        <w:rPr>
          <w:b/>
        </w:rPr>
        <w:t>О ВНЕСЕНИИ ИЗМЕНЕНИ</w:t>
      </w:r>
      <w:r w:rsidR="005A6DD8">
        <w:rPr>
          <w:b/>
        </w:rPr>
        <w:t>Я</w:t>
      </w:r>
      <w:r w:rsidRPr="00D3315D">
        <w:rPr>
          <w:b/>
        </w:rPr>
        <w:t xml:space="preserve"> В </w:t>
      </w:r>
      <w:r w:rsidR="005A6DD8">
        <w:rPr>
          <w:b/>
        </w:rPr>
        <w:t>СТАТЬЮ 9</w:t>
      </w:r>
      <w:r w:rsidR="005E4C93">
        <w:rPr>
          <w:b/>
          <w:vertAlign w:val="superscript"/>
        </w:rPr>
        <w:t>2</w:t>
      </w:r>
    </w:p>
    <w:p w:rsidR="00CC51A5" w:rsidRDefault="00CC51A5" w:rsidP="001F2A9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ЗАКОНА ПРИМОРСКОГО КРАЯ</w:t>
      </w:r>
      <w:r w:rsidR="005A6DD8">
        <w:rPr>
          <w:b/>
        </w:rPr>
        <w:t xml:space="preserve"> "О РЕГУЛИРОВАНИИ</w:t>
      </w:r>
    </w:p>
    <w:p w:rsidR="00CC51A5" w:rsidRDefault="005A6DD8" w:rsidP="001F2A9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ЗЕМЕЛЬНЫХ ОТНОШЕНИЙ В ПРИМОРСКОМ КРАЕ"</w:t>
      </w:r>
    </w:p>
    <w:p w:rsidR="00CC51A5" w:rsidRDefault="00CC51A5" w:rsidP="00CC51A5">
      <w:pPr>
        <w:ind w:left="142" w:firstLine="566"/>
        <w:jc w:val="both"/>
        <w:rPr>
          <w:szCs w:val="28"/>
        </w:rPr>
      </w:pPr>
    </w:p>
    <w:p w:rsidR="00CC51A5" w:rsidRPr="000B1B8E" w:rsidRDefault="00CC51A5" w:rsidP="00CC51A5">
      <w:pPr>
        <w:ind w:left="142" w:firstLine="566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</w:p>
    <w:p w:rsidR="00CC51A5" w:rsidRPr="000B1B8E" w:rsidRDefault="00CC51A5" w:rsidP="00CC51A5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5A6DD8" w:rsidRPr="00985B34" w:rsidRDefault="005A6DD8" w:rsidP="005E4C93">
      <w:pPr>
        <w:ind w:firstLine="720"/>
        <w:jc w:val="both"/>
        <w:rPr>
          <w:szCs w:val="28"/>
        </w:rPr>
      </w:pPr>
      <w:r w:rsidRPr="00985B34">
        <w:rPr>
          <w:szCs w:val="28"/>
        </w:rPr>
        <w:t>СТАТЬЯ 1.</w:t>
      </w:r>
    </w:p>
    <w:p w:rsidR="005A6DD8" w:rsidRPr="00113C8D" w:rsidRDefault="005A6DD8" w:rsidP="005E4C93">
      <w:pPr>
        <w:widowControl w:val="0"/>
        <w:ind w:firstLine="720"/>
        <w:jc w:val="both"/>
        <w:rPr>
          <w:snapToGrid w:val="0"/>
          <w:szCs w:val="28"/>
        </w:rPr>
      </w:pPr>
      <w:proofErr w:type="gramStart"/>
      <w:r w:rsidRPr="00985B34">
        <w:rPr>
          <w:snapToGrid w:val="0"/>
          <w:szCs w:val="28"/>
        </w:rPr>
        <w:t>Внести в</w:t>
      </w:r>
      <w:r>
        <w:rPr>
          <w:snapToGrid w:val="0"/>
          <w:szCs w:val="28"/>
        </w:rPr>
        <w:t xml:space="preserve"> статью </w:t>
      </w:r>
      <w:r w:rsidR="005E4C93">
        <w:rPr>
          <w:szCs w:val="28"/>
        </w:rPr>
        <w:t>9</w:t>
      </w:r>
      <w:r w:rsidR="005E4C93">
        <w:rPr>
          <w:szCs w:val="28"/>
          <w:vertAlign w:val="superscript"/>
        </w:rPr>
        <w:t>2</w:t>
      </w:r>
      <w:r w:rsidR="005E4C93">
        <w:rPr>
          <w:szCs w:val="28"/>
          <w:vertAlign w:val="superscript"/>
        </w:rPr>
        <w:t xml:space="preserve"> </w:t>
      </w:r>
      <w:r w:rsidRPr="00985B34">
        <w:rPr>
          <w:snapToGrid w:val="0"/>
          <w:szCs w:val="28"/>
        </w:rPr>
        <w:t>Закон</w:t>
      </w:r>
      <w:r>
        <w:rPr>
          <w:snapToGrid w:val="0"/>
          <w:szCs w:val="28"/>
        </w:rPr>
        <w:t>а</w:t>
      </w:r>
      <w:r w:rsidRPr="00985B34">
        <w:rPr>
          <w:snapToGrid w:val="0"/>
          <w:szCs w:val="28"/>
        </w:rPr>
        <w:t xml:space="preserve"> Приморского края от 29 декабря 2003 года № 90-КЗ</w:t>
      </w:r>
      <w:r>
        <w:rPr>
          <w:snapToGrid w:val="0"/>
          <w:szCs w:val="28"/>
        </w:rPr>
        <w:t xml:space="preserve"> "</w:t>
      </w:r>
      <w:r w:rsidRPr="00985B34">
        <w:rPr>
          <w:snapToGrid w:val="0"/>
          <w:szCs w:val="28"/>
        </w:rPr>
        <w:t>О регулировании земельных отношений в Приморском крае</w:t>
      </w:r>
      <w:r>
        <w:rPr>
          <w:snapToGrid w:val="0"/>
          <w:szCs w:val="28"/>
        </w:rPr>
        <w:t>"</w:t>
      </w:r>
      <w:r w:rsidRPr="00985B34">
        <w:rPr>
          <w:snapToGrid w:val="0"/>
          <w:szCs w:val="28"/>
        </w:rPr>
        <w:t xml:space="preserve"> (Ведомости Законодательного Собрания Приморского края, </w:t>
      </w:r>
      <w:r w:rsidRPr="00A20E3C">
        <w:rPr>
          <w:snapToGrid w:val="0"/>
          <w:szCs w:val="28"/>
        </w:rPr>
        <w:t xml:space="preserve">2003,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45, </w:t>
      </w:r>
      <w:r w:rsidR="005E4C93">
        <w:rPr>
          <w:snapToGrid w:val="0"/>
          <w:szCs w:val="28"/>
        </w:rPr>
        <w:br/>
      </w:r>
      <w:r w:rsidRPr="00A20E3C">
        <w:rPr>
          <w:snapToGrid w:val="0"/>
          <w:szCs w:val="28"/>
        </w:rPr>
        <w:t>стр.</w:t>
      </w:r>
      <w:r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 xml:space="preserve">10; 2005,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10; 2006,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127, стр. 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2, стр. 19,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3, стр. 24;</w:t>
      </w:r>
      <w:r w:rsidR="005E4C93"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>2007,</w:t>
      </w:r>
      <w:r w:rsidR="005E4C93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44, стр. 24; 2008,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68, стр. 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8;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2009,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104, стр. 5,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№</w:t>
      </w:r>
      <w:r w:rsidR="005E4C93"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 xml:space="preserve"> 118, стр. 32,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136, стр. 3; 2010,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138, стр. 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141, стр. 52; 2011,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174, стр. 4,</w:t>
      </w:r>
      <w:r w:rsidR="005E4C93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194,стр. 86,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206, стр. 63; 2012,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8, стр. 72,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23, стр. 24,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35, стр. 225; 2013,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52, стр. 34,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55, стр. 3,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57, стр. 20,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67, стр. 24;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2014,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73, стр. 40,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96, стр. 54; 2015,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112, стр. 16,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125,</w:t>
      </w:r>
      <w:r>
        <w:rPr>
          <w:snapToGrid w:val="0"/>
          <w:szCs w:val="28"/>
        </w:rPr>
        <w:br/>
      </w:r>
      <w:r w:rsidRPr="00A20E3C">
        <w:rPr>
          <w:snapToGrid w:val="0"/>
          <w:szCs w:val="28"/>
        </w:rPr>
        <w:t>стр. 109</w:t>
      </w:r>
      <w:r>
        <w:rPr>
          <w:snapToGrid w:val="0"/>
          <w:szCs w:val="28"/>
        </w:rPr>
        <w:t xml:space="preserve">, </w:t>
      </w:r>
      <w:r w:rsidRPr="00113C8D">
        <w:rPr>
          <w:snapToGrid w:val="0"/>
          <w:szCs w:val="28"/>
        </w:rPr>
        <w:t>№ 131,</w:t>
      </w:r>
      <w:r w:rsidR="005E4C93">
        <w:rPr>
          <w:snapToGrid w:val="0"/>
          <w:szCs w:val="28"/>
        </w:rPr>
        <w:t xml:space="preserve"> часть 1,</w:t>
      </w:r>
      <w:r w:rsidRPr="00113C8D">
        <w:rPr>
          <w:snapToGrid w:val="0"/>
          <w:szCs w:val="28"/>
        </w:rPr>
        <w:t xml:space="preserve"> стр. 2</w:t>
      </w:r>
      <w:r>
        <w:rPr>
          <w:snapToGrid w:val="0"/>
          <w:szCs w:val="28"/>
        </w:rPr>
        <w:t>; 2016</w:t>
      </w:r>
      <w:r w:rsidR="005E4C93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№ 160, стр. 12, № 166, стр. 25, № 12,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стр. 217; 2017</w:t>
      </w:r>
      <w:r w:rsidRPr="005D6BB6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№ 14</w:t>
      </w:r>
      <w:r w:rsidR="0060539C">
        <w:rPr>
          <w:snapToGrid w:val="0"/>
          <w:szCs w:val="28"/>
        </w:rPr>
        <w:t>,</w:t>
      </w:r>
      <w:bookmarkStart w:id="0" w:name="_GoBack"/>
      <w:bookmarkEnd w:id="0"/>
      <w:r>
        <w:rPr>
          <w:snapToGrid w:val="0"/>
          <w:szCs w:val="28"/>
        </w:rPr>
        <w:t xml:space="preserve"> стр. 70</w:t>
      </w:r>
      <w:r w:rsidRPr="00113C8D">
        <w:rPr>
          <w:snapToGrid w:val="0"/>
          <w:szCs w:val="28"/>
        </w:rPr>
        <w:t>) следующ</w:t>
      </w:r>
      <w:r>
        <w:rPr>
          <w:snapToGrid w:val="0"/>
          <w:szCs w:val="28"/>
        </w:rPr>
        <w:t>е</w:t>
      </w:r>
      <w:r w:rsidRPr="00113C8D">
        <w:rPr>
          <w:snapToGrid w:val="0"/>
          <w:szCs w:val="28"/>
        </w:rPr>
        <w:t>е изменения:</w:t>
      </w:r>
      <w:proofErr w:type="gramEnd"/>
    </w:p>
    <w:p w:rsidR="005A6DD8" w:rsidRPr="00CB2E3E" w:rsidRDefault="00204901" w:rsidP="005A6DD8">
      <w:pPr>
        <w:widowControl w:val="0"/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r w:rsidR="005A6DD8">
        <w:rPr>
          <w:snapToGrid w:val="0"/>
          <w:szCs w:val="28"/>
        </w:rPr>
        <w:t xml:space="preserve"> част</w:t>
      </w:r>
      <w:r>
        <w:rPr>
          <w:snapToGrid w:val="0"/>
          <w:szCs w:val="28"/>
        </w:rPr>
        <w:t>и</w:t>
      </w:r>
      <w:r w:rsidR="005A6DD8">
        <w:rPr>
          <w:snapToGrid w:val="0"/>
          <w:szCs w:val="28"/>
        </w:rPr>
        <w:t xml:space="preserve"> 1 после слов </w:t>
      </w:r>
      <w:r>
        <w:rPr>
          <w:snapToGrid w:val="0"/>
          <w:szCs w:val="28"/>
        </w:rPr>
        <w:t>"</w:t>
      </w:r>
      <w:r w:rsidR="005A6DD8">
        <w:rPr>
          <w:snapToGrid w:val="0"/>
          <w:szCs w:val="28"/>
        </w:rPr>
        <w:t>коммунально-бытового назначения</w:t>
      </w:r>
      <w:r>
        <w:rPr>
          <w:snapToGrid w:val="0"/>
          <w:szCs w:val="28"/>
        </w:rPr>
        <w:t>"</w:t>
      </w:r>
      <w:r w:rsidR="005A6DD8">
        <w:rPr>
          <w:snapToGrid w:val="0"/>
          <w:szCs w:val="28"/>
        </w:rPr>
        <w:t xml:space="preserve"> дополнить словами</w:t>
      </w:r>
      <w:r>
        <w:rPr>
          <w:snapToGrid w:val="0"/>
          <w:szCs w:val="28"/>
        </w:rPr>
        <w:t xml:space="preserve"> "(</w:t>
      </w:r>
      <w:r w:rsidR="005A6DD8">
        <w:rPr>
          <w:snapToGrid w:val="0"/>
          <w:szCs w:val="28"/>
        </w:rPr>
        <w:t xml:space="preserve">в том числе объектов газораспределительных организаций, </w:t>
      </w:r>
      <w:r w:rsidR="005A6DD8" w:rsidRPr="00CB2E3E">
        <w:rPr>
          <w:snapToGrid w:val="0"/>
          <w:szCs w:val="28"/>
        </w:rPr>
        <w:t>осуществл</w:t>
      </w:r>
      <w:r w:rsidR="005A6DD8">
        <w:rPr>
          <w:snapToGrid w:val="0"/>
          <w:szCs w:val="28"/>
        </w:rPr>
        <w:t>яющих</w:t>
      </w:r>
      <w:r w:rsidR="005A6DD8" w:rsidRPr="00CB2E3E">
        <w:rPr>
          <w:snapToGrid w:val="0"/>
          <w:szCs w:val="28"/>
        </w:rPr>
        <w:t xml:space="preserve"> </w:t>
      </w:r>
      <w:r w:rsidR="005A6DD8">
        <w:rPr>
          <w:snapToGrid w:val="0"/>
          <w:szCs w:val="28"/>
        </w:rPr>
        <w:t xml:space="preserve">техническую </w:t>
      </w:r>
      <w:r w:rsidR="005A6DD8" w:rsidRPr="00CB2E3E">
        <w:rPr>
          <w:szCs w:val="28"/>
        </w:rPr>
        <w:t>эксплуатацию сет</w:t>
      </w:r>
      <w:r w:rsidR="005A6DD8">
        <w:rPr>
          <w:szCs w:val="28"/>
        </w:rPr>
        <w:t>и</w:t>
      </w:r>
      <w:r w:rsidR="005A6DD8" w:rsidRPr="00CB2E3E">
        <w:rPr>
          <w:szCs w:val="28"/>
        </w:rPr>
        <w:t xml:space="preserve"> газораспределения и оказывающ</w:t>
      </w:r>
      <w:r w:rsidR="005A6DD8">
        <w:rPr>
          <w:szCs w:val="28"/>
        </w:rPr>
        <w:t>их</w:t>
      </w:r>
      <w:r w:rsidR="005A6DD8" w:rsidRPr="00CB2E3E">
        <w:rPr>
          <w:szCs w:val="28"/>
        </w:rPr>
        <w:t xml:space="preserve"> услуги по транспортировке газа потребителям по этой сети</w:t>
      </w:r>
      <w:r w:rsidR="005A6DD8">
        <w:rPr>
          <w:szCs w:val="28"/>
        </w:rPr>
        <w:t>,</w:t>
      </w:r>
      <w:r w:rsidR="005A6DD8">
        <w:rPr>
          <w:snapToGrid w:val="0"/>
          <w:szCs w:val="28"/>
        </w:rPr>
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</w:t>
      </w:r>
      <w:r w:rsidR="005A6DD8" w:rsidRPr="00CB2E3E">
        <w:rPr>
          <w:snapToGrid w:val="0"/>
          <w:szCs w:val="28"/>
        </w:rPr>
        <w:t xml:space="preserve"> аварийного запаса материалов</w:t>
      </w:r>
      <w:r w:rsidR="005A6DD8">
        <w:rPr>
          <w:snapToGrid w:val="0"/>
          <w:szCs w:val="28"/>
        </w:rPr>
        <w:t xml:space="preserve"> и специализированной техники</w:t>
      </w:r>
      <w:r w:rsidR="005A6DD8" w:rsidRPr="00CB2E3E">
        <w:rPr>
          <w:snapToGrid w:val="0"/>
          <w:szCs w:val="28"/>
        </w:rPr>
        <w:t>)</w:t>
      </w:r>
      <w:r>
        <w:rPr>
          <w:snapToGrid w:val="0"/>
          <w:szCs w:val="28"/>
        </w:rPr>
        <w:t>"</w:t>
      </w:r>
      <w:r w:rsidR="005A6DD8" w:rsidRPr="00CB2E3E">
        <w:rPr>
          <w:snapToGrid w:val="0"/>
          <w:szCs w:val="28"/>
        </w:rPr>
        <w:t>.</w:t>
      </w:r>
    </w:p>
    <w:p w:rsidR="005A6DD8" w:rsidRPr="00CB2E3E" w:rsidRDefault="005A6DD8" w:rsidP="005A6DD8">
      <w:pPr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:rsidR="005A6DD8" w:rsidRPr="005D6BB6" w:rsidRDefault="005A6DD8" w:rsidP="005E4C9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D6BB6">
        <w:rPr>
          <w:szCs w:val="28"/>
        </w:rPr>
        <w:t xml:space="preserve">СТАТЬЯ </w:t>
      </w:r>
      <w:r>
        <w:rPr>
          <w:szCs w:val="28"/>
        </w:rPr>
        <w:t>2</w:t>
      </w:r>
      <w:r w:rsidRPr="005D6BB6">
        <w:rPr>
          <w:szCs w:val="28"/>
        </w:rPr>
        <w:t>.</w:t>
      </w:r>
    </w:p>
    <w:p w:rsidR="005A6DD8" w:rsidRPr="005D6BB6" w:rsidRDefault="005A6DD8" w:rsidP="005E4C9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D6BB6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A6DD8" w:rsidRPr="005D6BB6" w:rsidRDefault="005A6DD8" w:rsidP="005A6DD8">
      <w:pPr>
        <w:jc w:val="both"/>
        <w:rPr>
          <w:szCs w:val="28"/>
        </w:rPr>
      </w:pPr>
    </w:p>
    <w:p w:rsidR="005A6DD8" w:rsidRPr="005D6BB6" w:rsidRDefault="005A6DD8" w:rsidP="005A6DD8">
      <w:pPr>
        <w:jc w:val="both"/>
        <w:rPr>
          <w:szCs w:val="28"/>
        </w:rPr>
      </w:pPr>
    </w:p>
    <w:p w:rsidR="005A6DD8" w:rsidRPr="005D6BB6" w:rsidRDefault="005A6DD8" w:rsidP="005A6DD8">
      <w:pPr>
        <w:jc w:val="both"/>
        <w:rPr>
          <w:szCs w:val="28"/>
        </w:rPr>
      </w:pPr>
    </w:p>
    <w:p w:rsidR="005A6DD8" w:rsidRDefault="005A6DD8" w:rsidP="005A6DD8">
      <w:pPr>
        <w:jc w:val="both"/>
      </w:pPr>
      <w:r w:rsidRPr="005D6BB6">
        <w:rPr>
          <w:szCs w:val="28"/>
        </w:rPr>
        <w:t xml:space="preserve">Губернатор края </w:t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  <w:t xml:space="preserve">     </w:t>
      </w:r>
      <w:r w:rsidR="00204901">
        <w:rPr>
          <w:szCs w:val="28"/>
        </w:rPr>
        <w:t xml:space="preserve"> </w:t>
      </w:r>
      <w:r w:rsidRPr="005D6BB6">
        <w:rPr>
          <w:szCs w:val="28"/>
        </w:rPr>
        <w:t xml:space="preserve"> В.В. </w:t>
      </w:r>
      <w:proofErr w:type="spellStart"/>
      <w:r w:rsidRPr="005D6BB6">
        <w:rPr>
          <w:szCs w:val="28"/>
        </w:rPr>
        <w:t>Миклушевский</w:t>
      </w:r>
      <w:proofErr w:type="spellEnd"/>
    </w:p>
    <w:p w:rsidR="00395F05" w:rsidRPr="00941F19" w:rsidRDefault="00395F05" w:rsidP="002D57B1">
      <w:pPr>
        <w:jc w:val="center"/>
        <w:rPr>
          <w:szCs w:val="28"/>
        </w:rPr>
      </w:pPr>
    </w:p>
    <w:sectPr w:rsidR="00395F05" w:rsidRPr="00941F19" w:rsidSect="00CC51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C0F" w:rsidRDefault="00476C0F">
      <w:r>
        <w:separator/>
      </w:r>
    </w:p>
  </w:endnote>
  <w:endnote w:type="continuationSeparator" w:id="0">
    <w:p w:rsidR="00476C0F" w:rsidRDefault="0047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C0F" w:rsidRDefault="00476C0F">
      <w:r>
        <w:separator/>
      </w:r>
    </w:p>
  </w:footnote>
  <w:footnote w:type="continuationSeparator" w:id="0">
    <w:p w:rsidR="00476C0F" w:rsidRDefault="00476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C93">
          <w:rPr>
            <w:noProof/>
          </w:rPr>
          <w:t>2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843FB"/>
    <w:rsid w:val="00196ADF"/>
    <w:rsid w:val="001A45F3"/>
    <w:rsid w:val="001F2A96"/>
    <w:rsid w:val="001F5B98"/>
    <w:rsid w:val="00204901"/>
    <w:rsid w:val="00256ECC"/>
    <w:rsid w:val="0026289C"/>
    <w:rsid w:val="00294D6B"/>
    <w:rsid w:val="002D57B1"/>
    <w:rsid w:val="002F7658"/>
    <w:rsid w:val="00347F03"/>
    <w:rsid w:val="00376A44"/>
    <w:rsid w:val="00380EE1"/>
    <w:rsid w:val="00395F05"/>
    <w:rsid w:val="003B26E7"/>
    <w:rsid w:val="003C3CCC"/>
    <w:rsid w:val="00413861"/>
    <w:rsid w:val="0047435B"/>
    <w:rsid w:val="00476C0F"/>
    <w:rsid w:val="004D2D0D"/>
    <w:rsid w:val="004D63D1"/>
    <w:rsid w:val="00515C88"/>
    <w:rsid w:val="00520181"/>
    <w:rsid w:val="0057251D"/>
    <w:rsid w:val="005A2827"/>
    <w:rsid w:val="005A6DD8"/>
    <w:rsid w:val="005B649F"/>
    <w:rsid w:val="005E4C93"/>
    <w:rsid w:val="0060539C"/>
    <w:rsid w:val="006240FD"/>
    <w:rsid w:val="00676061"/>
    <w:rsid w:val="006F765B"/>
    <w:rsid w:val="00734BA2"/>
    <w:rsid w:val="00780BA8"/>
    <w:rsid w:val="007B7D53"/>
    <w:rsid w:val="007D5EC9"/>
    <w:rsid w:val="00866505"/>
    <w:rsid w:val="0088387D"/>
    <w:rsid w:val="008B7E58"/>
    <w:rsid w:val="008E2B20"/>
    <w:rsid w:val="00951710"/>
    <w:rsid w:val="0098728A"/>
    <w:rsid w:val="009A3212"/>
    <w:rsid w:val="009B0D12"/>
    <w:rsid w:val="00A134D8"/>
    <w:rsid w:val="00A1604C"/>
    <w:rsid w:val="00AB70F9"/>
    <w:rsid w:val="00AC31EC"/>
    <w:rsid w:val="00B14397"/>
    <w:rsid w:val="00B91A13"/>
    <w:rsid w:val="00BE0544"/>
    <w:rsid w:val="00C27632"/>
    <w:rsid w:val="00C333F9"/>
    <w:rsid w:val="00C34189"/>
    <w:rsid w:val="00C7293D"/>
    <w:rsid w:val="00CC51A5"/>
    <w:rsid w:val="00CC7163"/>
    <w:rsid w:val="00CE4F50"/>
    <w:rsid w:val="00D54FA8"/>
    <w:rsid w:val="00D75B71"/>
    <w:rsid w:val="00DE7084"/>
    <w:rsid w:val="00DF07A3"/>
    <w:rsid w:val="00E2469D"/>
    <w:rsid w:val="00E3286E"/>
    <w:rsid w:val="00E34273"/>
    <w:rsid w:val="00E47787"/>
    <w:rsid w:val="00E60B2A"/>
    <w:rsid w:val="00E75025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8686-3FB6-46A4-B04B-1A12066C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6</cp:revision>
  <cp:lastPrinted>2017-07-11T05:17:00Z</cp:lastPrinted>
  <dcterms:created xsi:type="dcterms:W3CDTF">2017-07-10T23:41:00Z</dcterms:created>
  <dcterms:modified xsi:type="dcterms:W3CDTF">2017-07-11T05:20:00Z</dcterms:modified>
</cp:coreProperties>
</file>