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bookmarkStart w:id="0" w:name="_GoBack"/>
            <w:bookmarkEnd w:id="0"/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7140E0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7140E0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9E1265" w:rsidRPr="009E1265" w:rsidRDefault="009E1265" w:rsidP="007140E0">
            <w:pPr>
              <w:ind w:left="-108"/>
              <w:jc w:val="both"/>
              <w:rPr>
                <w:szCs w:val="28"/>
              </w:rPr>
            </w:pPr>
          </w:p>
          <w:p w:rsidR="007140E0" w:rsidRPr="009E1265" w:rsidRDefault="009E1265" w:rsidP="007140E0">
            <w:pPr>
              <w:ind w:left="-108"/>
              <w:jc w:val="both"/>
              <w:rPr>
                <w:szCs w:val="28"/>
              </w:rPr>
            </w:pPr>
            <w:r w:rsidRPr="009E1265">
              <w:rPr>
                <w:szCs w:val="28"/>
              </w:rPr>
              <w:t xml:space="preserve">О проекте </w:t>
            </w:r>
            <w:r>
              <w:rPr>
                <w:szCs w:val="28"/>
              </w:rPr>
              <w:t xml:space="preserve">закона Приморского края "О внесении </w:t>
            </w:r>
            <w:r w:rsidR="0084403F">
              <w:rPr>
                <w:szCs w:val="28"/>
              </w:rPr>
              <w:t>изменения</w:t>
            </w:r>
            <w:r w:rsidR="00F94A2B">
              <w:rPr>
                <w:szCs w:val="28"/>
              </w:rPr>
              <w:t xml:space="preserve"> в </w:t>
            </w:r>
            <w:r w:rsidR="0084403F">
              <w:rPr>
                <w:szCs w:val="28"/>
              </w:rPr>
              <w:t xml:space="preserve">статью 3 </w:t>
            </w:r>
            <w:r w:rsidR="00F94A2B">
              <w:rPr>
                <w:szCs w:val="28"/>
              </w:rPr>
              <w:t>Закон</w:t>
            </w:r>
            <w:r w:rsidR="0084403F">
              <w:rPr>
                <w:szCs w:val="28"/>
              </w:rPr>
              <w:t>а</w:t>
            </w:r>
            <w:r w:rsidR="007140E0">
              <w:rPr>
                <w:szCs w:val="28"/>
              </w:rPr>
              <w:t xml:space="preserve"> Приморского края "О</w:t>
            </w:r>
            <w:r w:rsidR="0084403F">
              <w:rPr>
                <w:szCs w:val="28"/>
              </w:rPr>
              <w:t>б обороте земель сельскохозяйственного назначения на территории Приморского края</w:t>
            </w:r>
            <w:r w:rsidR="007140E0">
              <w:rPr>
                <w:szCs w:val="28"/>
              </w:rPr>
              <w:t>"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9E1265" w:rsidRDefault="000B3FB2" w:rsidP="007140E0">
            <w:pPr>
              <w:ind w:left="-108"/>
              <w:jc w:val="both"/>
              <w:rPr>
                <w:szCs w:val="28"/>
              </w:rPr>
            </w:pPr>
          </w:p>
        </w:tc>
      </w:tr>
    </w:tbl>
    <w:p w:rsidR="00931FD6" w:rsidRDefault="007140E0" w:rsidP="00453922">
      <w:pPr>
        <w:ind w:firstLine="709"/>
      </w:pPr>
      <w:r>
        <w:t>Законодательное Собрание Приморского края</w:t>
      </w:r>
    </w:p>
    <w:p w:rsidR="004C57C1" w:rsidRDefault="004C57C1" w:rsidP="009C06BA"/>
    <w:p w:rsidR="004C57C1" w:rsidRDefault="004C57C1" w:rsidP="009C06BA">
      <w:r>
        <w:t>ПОСТАНОВЛЯЕТ:</w:t>
      </w:r>
    </w:p>
    <w:p w:rsidR="004C57C1" w:rsidRDefault="004C57C1" w:rsidP="009C06BA"/>
    <w:p w:rsidR="004C57C1" w:rsidRDefault="004C57C1" w:rsidP="00C677A4">
      <w:pPr>
        <w:ind w:firstLine="709"/>
        <w:jc w:val="both"/>
      </w:pPr>
      <w:r>
        <w:t>1.</w:t>
      </w:r>
      <w:r w:rsidR="002C48AC">
        <w:t>Принять проект закона Приморского края "О внесени</w:t>
      </w:r>
      <w:r w:rsidR="0084403F">
        <w:t>и изменения</w:t>
      </w:r>
      <w:r w:rsidR="00F94A2B">
        <w:t xml:space="preserve"> в </w:t>
      </w:r>
      <w:r w:rsidR="0084403F">
        <w:t xml:space="preserve">статью 3 </w:t>
      </w:r>
      <w:r w:rsidR="00F94A2B">
        <w:t>Закон</w:t>
      </w:r>
      <w:r w:rsidR="0084403F">
        <w:t>а Приморского края "Об обороте земель сельскохозяйственного назначения на территории Приморского края</w:t>
      </w:r>
      <w:r w:rsidR="00E603DC">
        <w:t xml:space="preserve">" </w:t>
      </w:r>
      <w:r w:rsidR="002C48AC">
        <w:t>в первом чтении.</w:t>
      </w:r>
    </w:p>
    <w:p w:rsidR="002C48AC" w:rsidRDefault="002C48AC" w:rsidP="00C677A4">
      <w:pPr>
        <w:ind w:firstLine="709"/>
        <w:jc w:val="both"/>
      </w:pPr>
    </w:p>
    <w:p w:rsidR="00177C17" w:rsidRDefault="005866E3" w:rsidP="00C677A4">
      <w:pPr>
        <w:ind w:firstLine="709"/>
        <w:jc w:val="both"/>
      </w:pPr>
      <w:r>
        <w:t>2</w:t>
      </w:r>
      <w:r w:rsidR="00177C17">
        <w:t xml:space="preserve">.Комитету Законодательного Собрания по продовольственной политике и природопользованию </w:t>
      </w:r>
      <w:r w:rsidR="00177C17" w:rsidRPr="00612171">
        <w:t>(</w:t>
      </w:r>
      <w:r w:rsidR="00612171">
        <w:t>Зотов</w:t>
      </w:r>
      <w:r w:rsidR="00177C17" w:rsidRPr="00612171">
        <w:t>)</w:t>
      </w:r>
      <w:r w:rsidR="00177C17">
        <w:t xml:space="preserve"> доработать указанный законопроект с учетом поступивших поправок и</w:t>
      </w:r>
      <w:r w:rsidR="003719D7">
        <w:t xml:space="preserve"> внести его на рассмотрение Зак</w:t>
      </w:r>
      <w:r w:rsidR="00177C17">
        <w:t>он</w:t>
      </w:r>
      <w:r w:rsidR="003719D7">
        <w:t>о</w:t>
      </w:r>
      <w:r w:rsidR="00177C17">
        <w:t>дательного Собрания во втором чтении.</w:t>
      </w:r>
    </w:p>
    <w:p w:rsidR="00177C17" w:rsidRDefault="00177C17" w:rsidP="00C677A4">
      <w:pPr>
        <w:ind w:firstLine="709"/>
        <w:jc w:val="both"/>
      </w:pPr>
    </w:p>
    <w:p w:rsidR="00177C17" w:rsidRDefault="005866E3" w:rsidP="00C677A4">
      <w:pPr>
        <w:ind w:firstLine="709"/>
        <w:jc w:val="both"/>
      </w:pPr>
      <w:r>
        <w:t>3</w:t>
      </w:r>
      <w:r w:rsidR="00C677A4">
        <w:t>.</w:t>
      </w:r>
      <w:r w:rsidR="00177C17">
        <w:t>Настоящее постановление вступает в силу со дня его принятия.</w:t>
      </w:r>
    </w:p>
    <w:p w:rsidR="00177C17" w:rsidRDefault="00177C17" w:rsidP="00C677A4">
      <w:pPr>
        <w:ind w:firstLine="709"/>
        <w:jc w:val="both"/>
      </w:pPr>
    </w:p>
    <w:p w:rsidR="00C677A4" w:rsidRDefault="00C677A4" w:rsidP="00C677A4">
      <w:pPr>
        <w:ind w:firstLine="709"/>
        <w:jc w:val="both"/>
      </w:pPr>
    </w:p>
    <w:p w:rsidR="00C677A4" w:rsidRDefault="00C677A4" w:rsidP="00C677A4">
      <w:pPr>
        <w:ind w:firstLine="709"/>
        <w:jc w:val="both"/>
      </w:pPr>
    </w:p>
    <w:p w:rsidR="00C677A4" w:rsidRDefault="00C677A4" w:rsidP="002C48AC">
      <w:pPr>
        <w:jc w:val="both"/>
      </w:pPr>
      <w:r>
        <w:t xml:space="preserve">Председатель </w:t>
      </w:r>
    </w:p>
    <w:p w:rsidR="00C677A4" w:rsidRDefault="00C677A4" w:rsidP="002C48AC">
      <w:pPr>
        <w:jc w:val="both"/>
      </w:pPr>
      <w:r>
        <w:t>Законодательного Собрания</w:t>
      </w:r>
      <w:r w:rsidR="00612171">
        <w:t xml:space="preserve">                                                                  А.И. Ролик</w:t>
      </w:r>
    </w:p>
    <w:p w:rsidR="00177C17" w:rsidRDefault="00177C17" w:rsidP="002C48AC">
      <w:pPr>
        <w:jc w:val="both"/>
      </w:pPr>
    </w:p>
    <w:p w:rsidR="00177C17" w:rsidRDefault="00177C17" w:rsidP="002C48AC">
      <w:pPr>
        <w:jc w:val="both"/>
      </w:pPr>
    </w:p>
    <w:p w:rsidR="00931FD6" w:rsidRDefault="00931FD6"/>
    <w:p w:rsidR="007140E0" w:rsidRDefault="007140E0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76F6" w:rsidRDefault="00CB76F6">
      <w:r>
        <w:separator/>
      </w:r>
    </w:p>
  </w:endnote>
  <w:endnote w:type="continuationSeparator" w:id="0">
    <w:p w:rsidR="00CB76F6" w:rsidRDefault="00CB76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76F6" w:rsidRDefault="00CB76F6">
      <w:r>
        <w:separator/>
      </w:r>
    </w:p>
  </w:footnote>
  <w:footnote w:type="continuationSeparator" w:id="0">
    <w:p w:rsidR="00CB76F6" w:rsidRDefault="00CB76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768"/>
    <w:rsid w:val="00054F16"/>
    <w:rsid w:val="00057575"/>
    <w:rsid w:val="0007488C"/>
    <w:rsid w:val="000B3FB2"/>
    <w:rsid w:val="000D628E"/>
    <w:rsid w:val="000E5228"/>
    <w:rsid w:val="00123119"/>
    <w:rsid w:val="00155F7F"/>
    <w:rsid w:val="00172434"/>
    <w:rsid w:val="00177C17"/>
    <w:rsid w:val="001856A1"/>
    <w:rsid w:val="001A3768"/>
    <w:rsid w:val="001E08B0"/>
    <w:rsid w:val="00243C5C"/>
    <w:rsid w:val="002C48AC"/>
    <w:rsid w:val="003325F4"/>
    <w:rsid w:val="003719D7"/>
    <w:rsid w:val="00392E21"/>
    <w:rsid w:val="003B5F33"/>
    <w:rsid w:val="00453922"/>
    <w:rsid w:val="004B69FA"/>
    <w:rsid w:val="004C57C1"/>
    <w:rsid w:val="004D1A01"/>
    <w:rsid w:val="005866E3"/>
    <w:rsid w:val="005A6019"/>
    <w:rsid w:val="005D3C1B"/>
    <w:rsid w:val="005E6130"/>
    <w:rsid w:val="00612171"/>
    <w:rsid w:val="00650707"/>
    <w:rsid w:val="00681DA4"/>
    <w:rsid w:val="00695A4A"/>
    <w:rsid w:val="006D45ED"/>
    <w:rsid w:val="006D4D21"/>
    <w:rsid w:val="006E650F"/>
    <w:rsid w:val="007140E0"/>
    <w:rsid w:val="00726997"/>
    <w:rsid w:val="007A0A86"/>
    <w:rsid w:val="007B48E7"/>
    <w:rsid w:val="007B5289"/>
    <w:rsid w:val="00835A0E"/>
    <w:rsid w:val="0084403F"/>
    <w:rsid w:val="008617D9"/>
    <w:rsid w:val="008818A7"/>
    <w:rsid w:val="00922AED"/>
    <w:rsid w:val="00924B45"/>
    <w:rsid w:val="00931FD6"/>
    <w:rsid w:val="009372FF"/>
    <w:rsid w:val="0094344A"/>
    <w:rsid w:val="009918D9"/>
    <w:rsid w:val="009959AC"/>
    <w:rsid w:val="009C06BA"/>
    <w:rsid w:val="009E1265"/>
    <w:rsid w:val="00A13794"/>
    <w:rsid w:val="00A26C60"/>
    <w:rsid w:val="00A93332"/>
    <w:rsid w:val="00AE5EE6"/>
    <w:rsid w:val="00BA3065"/>
    <w:rsid w:val="00BA58C7"/>
    <w:rsid w:val="00BD4734"/>
    <w:rsid w:val="00C20E8F"/>
    <w:rsid w:val="00C677A4"/>
    <w:rsid w:val="00CA7E54"/>
    <w:rsid w:val="00CB76F6"/>
    <w:rsid w:val="00CE19DF"/>
    <w:rsid w:val="00D02716"/>
    <w:rsid w:val="00D35A4A"/>
    <w:rsid w:val="00DF01B2"/>
    <w:rsid w:val="00E26F2C"/>
    <w:rsid w:val="00E603DC"/>
    <w:rsid w:val="00E93A7F"/>
    <w:rsid w:val="00EF502B"/>
    <w:rsid w:val="00F14CBB"/>
    <w:rsid w:val="00F75CDD"/>
    <w:rsid w:val="00F94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</TotalTime>
  <Pages>1</Pages>
  <Words>112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2017-05-04T22:43:00Z</cp:lastPrinted>
  <dcterms:created xsi:type="dcterms:W3CDTF">2017-07-07T05:10:00Z</dcterms:created>
  <dcterms:modified xsi:type="dcterms:W3CDTF">2017-07-07T05:10:00Z</dcterms:modified>
</cp:coreProperties>
</file>