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D734D6" w:rsidP="00CF7B62">
            <w:pPr>
              <w:ind w:left="-108"/>
              <w:jc w:val="both"/>
            </w:pPr>
            <w:r w:rsidRPr="00D734D6">
              <w:t xml:space="preserve">О </w:t>
            </w:r>
            <w:r w:rsidR="00296087">
              <w:t xml:space="preserve">законодательной инициативе </w:t>
            </w:r>
            <w:r w:rsidR="007D7B51">
              <w:t>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</w:t>
            </w:r>
            <w:r w:rsidR="00D42BBE">
              <w:t xml:space="preserve"> в</w:t>
            </w:r>
            <w:r w:rsidR="007D7B51">
              <w:t xml:space="preserve"> связи с принятием Федерального закона "О внесении изменений в отдельные законодательные акты Российской Федерации</w:t>
            </w:r>
            <w:r w:rsidR="00D42BBE">
              <w:t>"</w:t>
            </w:r>
          </w:p>
        </w:tc>
      </w:tr>
    </w:tbl>
    <w:p w:rsidR="000B3FB2" w:rsidRDefault="000B3FB2"/>
    <w:p w:rsidR="00931FD6" w:rsidRDefault="00296087" w:rsidP="00296087">
      <w:pPr>
        <w:ind w:firstLine="709"/>
        <w:jc w:val="both"/>
      </w:pPr>
      <w:proofErr w:type="gramStart"/>
      <w:r>
        <w:t>Рассмотрев и обсудив зак</w:t>
      </w:r>
      <w:r w:rsidR="007D7B51">
        <w:t xml:space="preserve">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 </w:t>
      </w:r>
      <w:r w:rsidR="00972BCB">
        <w:t>в</w:t>
      </w:r>
      <w:r w:rsidR="007D7B51">
        <w:t xml:space="preserve"> связи с принятием Федерального закона "О внесении изменений в отдельные законодательные акты Российской Федерации</w:t>
      </w:r>
      <w:r w:rsidR="00D42BBE">
        <w:t>"</w:t>
      </w:r>
      <w:r>
        <w:t xml:space="preserve">, </w:t>
      </w:r>
      <w:r w:rsidR="00CE1110">
        <w:t>Законодат</w:t>
      </w:r>
      <w:r>
        <w:t>ельное Собрание Приморского края</w:t>
      </w:r>
      <w:proofErr w:type="gramEnd"/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>1.</w:t>
      </w:r>
      <w:r w:rsidR="00296087">
        <w:t>Поддержать законодательную инициативу</w:t>
      </w:r>
      <w:r w:rsidR="00296087" w:rsidRPr="00296087">
        <w:t xml:space="preserve"> </w:t>
      </w:r>
      <w:r w:rsidR="007D7B51">
        <w:t>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статьи 257 и 258 части первой Гражданского кодекса Российской Федерации</w:t>
      </w:r>
      <w:r w:rsidR="00D42BBE">
        <w:t xml:space="preserve"> в</w:t>
      </w:r>
      <w:r w:rsidR="007D7B51">
        <w:t xml:space="preserve"> связи с принятием Федерального закона "О внесении изменений в отдельные законодательные акты Российской Федерации</w:t>
      </w:r>
      <w:r w:rsidR="00D42BBE">
        <w:t>"</w:t>
      </w:r>
      <w:r w:rsidR="00296087">
        <w:t>.</w:t>
      </w:r>
    </w:p>
    <w:p w:rsidR="00CE1110" w:rsidRDefault="00CE1110" w:rsidP="00CE1110">
      <w:pPr>
        <w:jc w:val="both"/>
      </w:pPr>
    </w:p>
    <w:p w:rsidR="00C83559" w:rsidRDefault="00CE1110" w:rsidP="00C83559">
      <w:pPr>
        <w:ind w:firstLine="709"/>
        <w:jc w:val="both"/>
      </w:pPr>
      <w:r>
        <w:t>2.</w:t>
      </w:r>
      <w:r w:rsidR="00296087">
        <w:t>Направит</w:t>
      </w:r>
      <w:r w:rsidR="00470CBD">
        <w:t>ь</w:t>
      </w:r>
      <w:r w:rsidR="00296087">
        <w:t xml:space="preserve"> настоящее постановление в Государственную Думу Федерального Собрания Российской Федерации и </w:t>
      </w:r>
      <w:r w:rsidR="007D7B51">
        <w:t>Законодательное собрание Ленинградской области</w:t>
      </w:r>
      <w:r w:rsidR="00470CBD">
        <w:t>.</w:t>
      </w:r>
    </w:p>
    <w:p w:rsidR="00CE1110" w:rsidRDefault="00C83559" w:rsidP="00CE1110">
      <w:pPr>
        <w:ind w:firstLine="709"/>
        <w:jc w:val="both"/>
      </w:pPr>
      <w:r>
        <w:lastRenderedPageBreak/>
        <w:t>3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                                            </w:t>
      </w:r>
      <w:r w:rsidR="00CF7B62">
        <w:t xml:space="preserve">       </w:t>
      </w:r>
      <w:r>
        <w:t xml:space="preserve"> </w:t>
      </w:r>
      <w:r w:rsidR="00CF7B62">
        <w:t>А.И. Ролик</w:t>
      </w:r>
    </w:p>
    <w:sectPr w:rsidR="00CE1110" w:rsidSect="007D7B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639" w:rsidRDefault="00A07639">
      <w:r>
        <w:separator/>
      </w:r>
    </w:p>
  </w:endnote>
  <w:endnote w:type="continuationSeparator" w:id="0">
    <w:p w:rsidR="00A07639" w:rsidRDefault="00A07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B51" w:rsidRDefault="007D7B5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B51" w:rsidRDefault="007D7B5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B51" w:rsidRDefault="007D7B5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639" w:rsidRDefault="00A07639">
      <w:r>
        <w:separator/>
      </w:r>
    </w:p>
  </w:footnote>
  <w:footnote w:type="continuationSeparator" w:id="0">
    <w:p w:rsidR="00A07639" w:rsidRDefault="00A076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B51" w:rsidRDefault="007D7B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2411339"/>
      <w:docPartObj>
        <w:docPartGallery w:val="Page Numbers (Top of Page)"/>
        <w:docPartUnique/>
      </w:docPartObj>
    </w:sdtPr>
    <w:sdtEndPr/>
    <w:sdtContent>
      <w:p w:rsidR="007D7B51" w:rsidRDefault="007D7B5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D94">
          <w:rPr>
            <w:noProof/>
          </w:rPr>
          <w:t>2</w:t>
        </w:r>
        <w:r>
          <w:fldChar w:fldCharType="end"/>
        </w:r>
      </w:p>
    </w:sdtContent>
  </w:sdt>
  <w:p w:rsidR="007D7B51" w:rsidRDefault="007D7B5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B51" w:rsidRDefault="007D7B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F3F10"/>
    <w:rsid w:val="002752E8"/>
    <w:rsid w:val="00296087"/>
    <w:rsid w:val="002B649E"/>
    <w:rsid w:val="003156C4"/>
    <w:rsid w:val="003325F4"/>
    <w:rsid w:val="00380ED9"/>
    <w:rsid w:val="00392E21"/>
    <w:rsid w:val="003F0673"/>
    <w:rsid w:val="00436191"/>
    <w:rsid w:val="00470CBD"/>
    <w:rsid w:val="004B69FA"/>
    <w:rsid w:val="004D1A01"/>
    <w:rsid w:val="00510EE2"/>
    <w:rsid w:val="00513599"/>
    <w:rsid w:val="00532648"/>
    <w:rsid w:val="005A14FD"/>
    <w:rsid w:val="005A6019"/>
    <w:rsid w:val="005B1D39"/>
    <w:rsid w:val="005E6130"/>
    <w:rsid w:val="00695A4A"/>
    <w:rsid w:val="006D45ED"/>
    <w:rsid w:val="006E650F"/>
    <w:rsid w:val="007142D3"/>
    <w:rsid w:val="00726997"/>
    <w:rsid w:val="00773294"/>
    <w:rsid w:val="007B48E7"/>
    <w:rsid w:val="007B5289"/>
    <w:rsid w:val="007D7B51"/>
    <w:rsid w:val="00820821"/>
    <w:rsid w:val="00835A0E"/>
    <w:rsid w:val="008538B5"/>
    <w:rsid w:val="00854C20"/>
    <w:rsid w:val="0086315D"/>
    <w:rsid w:val="008818A7"/>
    <w:rsid w:val="00922AED"/>
    <w:rsid w:val="00924B45"/>
    <w:rsid w:val="00931FD6"/>
    <w:rsid w:val="009372FF"/>
    <w:rsid w:val="0094344A"/>
    <w:rsid w:val="00972BCB"/>
    <w:rsid w:val="009959AC"/>
    <w:rsid w:val="009C06BA"/>
    <w:rsid w:val="009E2646"/>
    <w:rsid w:val="00A07639"/>
    <w:rsid w:val="00A13794"/>
    <w:rsid w:val="00A26C60"/>
    <w:rsid w:val="00A31D94"/>
    <w:rsid w:val="00A93332"/>
    <w:rsid w:val="00AE5EE6"/>
    <w:rsid w:val="00BA1F0F"/>
    <w:rsid w:val="00BA58C7"/>
    <w:rsid w:val="00C11270"/>
    <w:rsid w:val="00C20E8F"/>
    <w:rsid w:val="00C83559"/>
    <w:rsid w:val="00CA7E54"/>
    <w:rsid w:val="00CB206A"/>
    <w:rsid w:val="00CD084D"/>
    <w:rsid w:val="00CD38BC"/>
    <w:rsid w:val="00CE1110"/>
    <w:rsid w:val="00CE19DF"/>
    <w:rsid w:val="00CF7B62"/>
    <w:rsid w:val="00D02716"/>
    <w:rsid w:val="00D42BBE"/>
    <w:rsid w:val="00D45742"/>
    <w:rsid w:val="00D734D6"/>
    <w:rsid w:val="00DA5A34"/>
    <w:rsid w:val="00DF01B2"/>
    <w:rsid w:val="00E93A7F"/>
    <w:rsid w:val="00EE02BD"/>
    <w:rsid w:val="00EF502B"/>
    <w:rsid w:val="00F14CBB"/>
    <w:rsid w:val="00F27E70"/>
    <w:rsid w:val="00F5056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7D7B5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7D7B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2017-03-31T04:21:00Z</cp:lastPrinted>
  <dcterms:created xsi:type="dcterms:W3CDTF">2017-07-07T05:01:00Z</dcterms:created>
  <dcterms:modified xsi:type="dcterms:W3CDTF">2017-07-07T05:01:00Z</dcterms:modified>
</cp:coreProperties>
</file>