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83766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B4921" w:rsidRPr="001B4921" w:rsidRDefault="001B4921" w:rsidP="001B4921">
      <w:pPr>
        <w:jc w:val="center"/>
        <w:rPr>
          <w:b/>
        </w:rPr>
      </w:pPr>
      <w:r w:rsidRPr="001B4921">
        <w:rPr>
          <w:b/>
        </w:rPr>
        <w:t>О ВНЕСЕНИИ ИЗМЕНЕНИЯ В СТАТЬЮ 1 ЗАКОНА</w:t>
      </w:r>
    </w:p>
    <w:p w:rsidR="001B4921" w:rsidRPr="001B4921" w:rsidRDefault="001B4921" w:rsidP="001B4921">
      <w:pPr>
        <w:jc w:val="center"/>
        <w:rPr>
          <w:b/>
        </w:rPr>
      </w:pPr>
      <w:r w:rsidRPr="001B4921">
        <w:rPr>
          <w:b/>
        </w:rPr>
        <w:t>ПРИМОРСКОГО КРАЯ "О НАИМЕНОВАНИЯХ ПРЕДСТАВИТЕЛЬНОГО ОРГАНА МУНИЦИПАЛЬНОГО ОБРАЗОВАНИЯ, ГЛАВЫ МУНИЦИПАЛЬНОГО</w:t>
      </w:r>
      <w:r w:rsidRPr="001B4921">
        <w:rPr>
          <w:b/>
        </w:rPr>
        <w:br/>
        <w:t>ОБРАЗОВАНИЯ, МЕСТНОЙ АДМИНИСТРАЦИИ (ИСПОЛНИТЕЛЬНО-РАСПОРЯДИТЕЛЬНОГО ОРГАНА МУНИЦИПАЛЬНОГО ОБРАЗОВАНИЯ)"</w:t>
      </w:r>
    </w:p>
    <w:p w:rsidR="001B4921" w:rsidRPr="001B4921" w:rsidRDefault="001B4921" w:rsidP="001B4921">
      <w:pPr>
        <w:ind w:firstLine="709"/>
        <w:jc w:val="both"/>
        <w:rPr>
          <w:b/>
          <w:szCs w:val="28"/>
        </w:rPr>
      </w:pPr>
    </w:p>
    <w:p w:rsidR="001B4921" w:rsidRPr="001B4921" w:rsidRDefault="001B4921" w:rsidP="001B4921">
      <w:pPr>
        <w:ind w:firstLine="709"/>
        <w:jc w:val="both"/>
        <w:rPr>
          <w:szCs w:val="28"/>
        </w:rPr>
      </w:pPr>
      <w:proofErr w:type="gramStart"/>
      <w:r w:rsidRPr="001B4921">
        <w:rPr>
          <w:szCs w:val="28"/>
        </w:rPr>
        <w:t>Принят</w:t>
      </w:r>
      <w:proofErr w:type="gramEnd"/>
      <w:r w:rsidRPr="001B4921">
        <w:rPr>
          <w:szCs w:val="28"/>
        </w:rPr>
        <w:t xml:space="preserve"> Законодательным Собранием Приморского края 28 июня</w:t>
      </w:r>
      <w:r w:rsidRPr="001B4921">
        <w:rPr>
          <w:szCs w:val="28"/>
        </w:rPr>
        <w:br/>
        <w:t>2017 года</w:t>
      </w:r>
    </w:p>
    <w:p w:rsidR="001B4921" w:rsidRPr="001B4921" w:rsidRDefault="001B4921" w:rsidP="001B4921">
      <w:pPr>
        <w:ind w:firstLine="709"/>
        <w:jc w:val="both"/>
        <w:rPr>
          <w:szCs w:val="28"/>
        </w:rPr>
      </w:pPr>
    </w:p>
    <w:p w:rsidR="001B4921" w:rsidRPr="001B4921" w:rsidRDefault="001B4921" w:rsidP="001B4921">
      <w:pPr>
        <w:ind w:firstLine="709"/>
        <w:jc w:val="both"/>
        <w:rPr>
          <w:szCs w:val="28"/>
        </w:rPr>
      </w:pPr>
      <w:r w:rsidRPr="001B4921">
        <w:rPr>
          <w:szCs w:val="28"/>
        </w:rPr>
        <w:t>СТАТЬЯ 1.</w:t>
      </w:r>
    </w:p>
    <w:p w:rsidR="001B4921" w:rsidRPr="001B4921" w:rsidRDefault="001B4921" w:rsidP="001B49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4921">
        <w:rPr>
          <w:bCs/>
          <w:szCs w:val="28"/>
        </w:rPr>
        <w:t xml:space="preserve">Внести в статью 1 Закона Приморского края от 29 ноября 2004 года </w:t>
      </w:r>
      <w:r w:rsidRPr="001B4921">
        <w:rPr>
          <w:bCs/>
          <w:szCs w:val="28"/>
        </w:rPr>
        <w:br/>
        <w:t xml:space="preserve">№ 169-КЗ </w:t>
      </w:r>
      <w:r w:rsidRPr="001B4921">
        <w:rPr>
          <w:szCs w:val="28"/>
        </w:rPr>
        <w:t>"О 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образования)"</w:t>
      </w:r>
      <w:r w:rsidRPr="001B4921">
        <w:rPr>
          <w:bCs/>
          <w:szCs w:val="28"/>
        </w:rPr>
        <w:t xml:space="preserve"> </w:t>
      </w:r>
      <w:r w:rsidRPr="001B4921">
        <w:rPr>
          <w:szCs w:val="28"/>
        </w:rPr>
        <w:t xml:space="preserve">(Ведомости Законодательного Собрания Приморского края, 2004, № 75, </w:t>
      </w:r>
      <w:r w:rsidRPr="001B4921">
        <w:rPr>
          <w:szCs w:val="28"/>
        </w:rPr>
        <w:br/>
        <w:t xml:space="preserve">стр. 4) </w:t>
      </w:r>
      <w:r w:rsidRPr="001B4921">
        <w:rPr>
          <w:bCs/>
          <w:szCs w:val="28"/>
        </w:rPr>
        <w:t xml:space="preserve">следующее </w:t>
      </w:r>
      <w:r w:rsidRPr="001B4921">
        <w:rPr>
          <w:szCs w:val="28"/>
        </w:rPr>
        <w:t>изменение:</w:t>
      </w:r>
    </w:p>
    <w:p w:rsidR="001B4921" w:rsidRPr="001B4921" w:rsidRDefault="001B4921" w:rsidP="001B49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4921">
        <w:rPr>
          <w:szCs w:val="28"/>
        </w:rPr>
        <w:t>после слова "соответствующего" дополнить словами "городского округа</w:t>
      </w:r>
      <w:proofErr w:type="gramStart"/>
      <w:r w:rsidRPr="001B4921">
        <w:rPr>
          <w:szCs w:val="28"/>
        </w:rPr>
        <w:t>,"</w:t>
      </w:r>
      <w:proofErr w:type="gramEnd"/>
      <w:r w:rsidRPr="001B4921">
        <w:rPr>
          <w:szCs w:val="28"/>
        </w:rPr>
        <w:t>.</w:t>
      </w:r>
    </w:p>
    <w:p w:rsidR="001B4921" w:rsidRPr="001B4921" w:rsidRDefault="001B4921" w:rsidP="001B4921">
      <w:pPr>
        <w:ind w:firstLine="709"/>
        <w:jc w:val="both"/>
        <w:rPr>
          <w:szCs w:val="28"/>
        </w:rPr>
      </w:pPr>
    </w:p>
    <w:p w:rsidR="001B4921" w:rsidRPr="001B4921" w:rsidRDefault="001B4921" w:rsidP="001B4921">
      <w:pPr>
        <w:ind w:firstLine="709"/>
        <w:jc w:val="both"/>
        <w:rPr>
          <w:szCs w:val="28"/>
        </w:rPr>
      </w:pPr>
      <w:r w:rsidRPr="001B4921">
        <w:rPr>
          <w:szCs w:val="28"/>
        </w:rPr>
        <w:t>СТАТЬЯ 2.</w:t>
      </w:r>
    </w:p>
    <w:p w:rsidR="001B4921" w:rsidRPr="001B4921" w:rsidRDefault="001B4921" w:rsidP="001B4921">
      <w:pPr>
        <w:ind w:firstLine="709"/>
        <w:jc w:val="both"/>
        <w:rPr>
          <w:szCs w:val="28"/>
        </w:rPr>
      </w:pPr>
      <w:r w:rsidRPr="001B4921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1B4921" w:rsidRPr="001B4921" w:rsidRDefault="001B4921" w:rsidP="001B4921">
      <w:pPr>
        <w:ind w:firstLine="709"/>
        <w:jc w:val="both"/>
        <w:rPr>
          <w:szCs w:val="28"/>
        </w:rPr>
      </w:pPr>
    </w:p>
    <w:p w:rsidR="001B4921" w:rsidRPr="001B4921" w:rsidRDefault="001B4921" w:rsidP="001B4921">
      <w:pPr>
        <w:ind w:firstLine="720"/>
        <w:jc w:val="both"/>
        <w:rPr>
          <w:szCs w:val="28"/>
        </w:rPr>
      </w:pPr>
    </w:p>
    <w:p w:rsidR="001B4921" w:rsidRPr="001B4921" w:rsidRDefault="001B4921" w:rsidP="001B4921">
      <w:pPr>
        <w:ind w:firstLine="720"/>
        <w:jc w:val="both"/>
        <w:rPr>
          <w:szCs w:val="28"/>
        </w:rPr>
      </w:pPr>
    </w:p>
    <w:p w:rsidR="001B4921" w:rsidRPr="001B4921" w:rsidRDefault="001B4921" w:rsidP="001B4921">
      <w:pPr>
        <w:jc w:val="both"/>
      </w:pPr>
      <w:r w:rsidRPr="001B4921">
        <w:t>Губернатор края</w:t>
      </w:r>
      <w:r w:rsidRPr="001B4921">
        <w:tab/>
      </w:r>
      <w:r w:rsidRPr="001B4921">
        <w:tab/>
      </w:r>
      <w:r w:rsidRPr="001B4921">
        <w:tab/>
      </w:r>
      <w:r w:rsidRPr="001B4921">
        <w:tab/>
      </w:r>
      <w:r w:rsidRPr="001B4921">
        <w:tab/>
      </w:r>
      <w:r w:rsidRPr="001B4921">
        <w:tab/>
      </w:r>
      <w:r w:rsidRPr="001B4921">
        <w:tab/>
        <w:t xml:space="preserve">       В.В. Миклушевский</w:t>
      </w:r>
    </w:p>
    <w:p w:rsidR="00BE0544" w:rsidRDefault="00BE0544"/>
    <w:p w:rsidR="00AA336F" w:rsidRDefault="00AA336F" w:rsidP="00AA336F">
      <w:bookmarkStart w:id="0" w:name="_GoBack"/>
      <w:r>
        <w:t>г. Владивосток</w:t>
      </w:r>
    </w:p>
    <w:p w:rsidR="00AA336F" w:rsidRDefault="00AA336F" w:rsidP="00AA336F">
      <w:r>
        <w:t>5 ию</w:t>
      </w:r>
      <w:r>
        <w:t>л</w:t>
      </w:r>
      <w:r>
        <w:t>я 2017 года</w:t>
      </w:r>
    </w:p>
    <w:p w:rsidR="00AA336F" w:rsidRDefault="00AA336F" w:rsidP="00AA336F">
      <w:r>
        <w:t>№ 13</w:t>
      </w:r>
      <w:r>
        <w:t>9</w:t>
      </w:r>
      <w:r>
        <w:t>-КЗ</w:t>
      </w:r>
      <w:bookmarkEnd w:id="0"/>
    </w:p>
    <w:sectPr w:rsidR="00AA336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45F" w:rsidRDefault="00CD145F">
      <w:r>
        <w:separator/>
      </w:r>
    </w:p>
  </w:endnote>
  <w:endnote w:type="continuationSeparator" w:id="0">
    <w:p w:rsidR="00CD145F" w:rsidRDefault="00CD1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45F" w:rsidRDefault="00CD145F">
      <w:r>
        <w:separator/>
      </w:r>
    </w:p>
  </w:footnote>
  <w:footnote w:type="continuationSeparator" w:id="0">
    <w:p w:rsidR="00CD145F" w:rsidRDefault="00CD14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921"/>
    <w:rsid w:val="0003291F"/>
    <w:rsid w:val="001B4921"/>
    <w:rsid w:val="00380EE1"/>
    <w:rsid w:val="003B26E7"/>
    <w:rsid w:val="0047435B"/>
    <w:rsid w:val="005A2827"/>
    <w:rsid w:val="0062373A"/>
    <w:rsid w:val="00AA336F"/>
    <w:rsid w:val="00AB70F9"/>
    <w:rsid w:val="00AC31EC"/>
    <w:rsid w:val="00B14397"/>
    <w:rsid w:val="00B37E12"/>
    <w:rsid w:val="00BE0544"/>
    <w:rsid w:val="00CD145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2017-06-28T06:04:00Z</cp:lastPrinted>
  <dcterms:created xsi:type="dcterms:W3CDTF">2017-07-05T23:15:00Z</dcterms:created>
  <dcterms:modified xsi:type="dcterms:W3CDTF">2017-07-05T23:15:00Z</dcterms:modified>
</cp:coreProperties>
</file>