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023106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F479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F479C">
              <w:rPr>
                <w:szCs w:val="28"/>
              </w:rPr>
              <w:t>28.06.2017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F479C" w:rsidRPr="002F479C">
              <w:rPr>
                <w:szCs w:val="28"/>
              </w:rPr>
              <w:t>431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F479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F479C" w:rsidP="0094344A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</w:t>
            </w:r>
            <w:r>
              <w:rPr>
                <w:szCs w:val="28"/>
              </w:rPr>
              <w:t>О социальной поддержке граждан в сфере ипотечного жилищного кредитования в Приморском крае"</w:t>
            </w:r>
          </w:p>
          <w:p w:rsidR="000B3FB2" w:rsidRPr="002F479C" w:rsidRDefault="000B3FB2" w:rsidP="0094344A">
            <w:pPr>
              <w:ind w:left="-108"/>
              <w:jc w:val="both"/>
            </w:pPr>
          </w:p>
        </w:tc>
      </w:tr>
    </w:tbl>
    <w:p w:rsidR="002F479C" w:rsidRDefault="002F479C" w:rsidP="002F479C">
      <w:pPr>
        <w:ind w:firstLine="709"/>
      </w:pPr>
      <w:r>
        <w:t xml:space="preserve">Законодательное Собрание Приморского края </w:t>
      </w:r>
    </w:p>
    <w:p w:rsidR="002F479C" w:rsidRDefault="002F479C" w:rsidP="002F479C"/>
    <w:p w:rsidR="002F479C" w:rsidRDefault="002F479C" w:rsidP="002F479C">
      <w:r>
        <w:t>ПОСТАНОВЛЯЕТ:</w:t>
      </w:r>
    </w:p>
    <w:p w:rsidR="002F479C" w:rsidRDefault="002F479C" w:rsidP="002F479C"/>
    <w:p w:rsidR="002F479C" w:rsidRDefault="002F479C" w:rsidP="002F479C">
      <w:pPr>
        <w:ind w:firstLine="709"/>
        <w:jc w:val="both"/>
      </w:pPr>
      <w:proofErr w:type="gramStart"/>
      <w:r>
        <w:t xml:space="preserve">1.Согласиться с предложением комитета Законодательного Собрания по экономической политике и собственности о нецелесообразности рассмотрения проекта закона Приморского края "О внесении изменений в Закон Приморского края </w:t>
      </w:r>
      <w:r>
        <w:rPr>
          <w:szCs w:val="28"/>
        </w:rPr>
        <w:t>"О социальной поддержке граждан в сфере ипотечного жилищного кредитования в Приморском крае"</w:t>
      </w:r>
      <w:r>
        <w:t>, принятого Законодательным Собранием 25 мая 2016 года в первом чтении, и снять указанный законопроект с дальнейшего рассмотрения Законодательного Собрания.</w:t>
      </w:r>
      <w:proofErr w:type="gramEnd"/>
    </w:p>
    <w:p w:rsidR="002F479C" w:rsidRDefault="002F479C" w:rsidP="002F479C">
      <w:pPr>
        <w:ind w:firstLine="709"/>
        <w:jc w:val="both"/>
      </w:pPr>
    </w:p>
    <w:p w:rsidR="002F479C" w:rsidRDefault="002F479C" w:rsidP="002F479C">
      <w:pPr>
        <w:ind w:firstLine="709"/>
        <w:jc w:val="both"/>
      </w:pPr>
      <w:r>
        <w:t xml:space="preserve">2.Направить настоящее постановление Губернатору Приморского края. </w:t>
      </w:r>
    </w:p>
    <w:p w:rsidR="002F479C" w:rsidRDefault="002F479C" w:rsidP="002F479C">
      <w:pPr>
        <w:jc w:val="both"/>
      </w:pPr>
    </w:p>
    <w:p w:rsidR="002F479C" w:rsidRDefault="002F479C" w:rsidP="002F479C">
      <w:pPr>
        <w:jc w:val="both"/>
      </w:pPr>
      <w:r>
        <w:tab/>
        <w:t>3.Настоящее постановление вступает в силу со дня его принятия.</w:t>
      </w:r>
    </w:p>
    <w:p w:rsidR="002F479C" w:rsidRDefault="002F479C" w:rsidP="002F479C">
      <w:pPr>
        <w:jc w:val="both"/>
      </w:pPr>
    </w:p>
    <w:p w:rsidR="002F479C" w:rsidRDefault="002F479C" w:rsidP="002F479C">
      <w:pPr>
        <w:jc w:val="both"/>
      </w:pPr>
    </w:p>
    <w:p w:rsidR="002F479C" w:rsidRDefault="002F479C" w:rsidP="002F479C">
      <w:pPr>
        <w:jc w:val="both"/>
      </w:pPr>
    </w:p>
    <w:p w:rsidR="002F479C" w:rsidRDefault="002F479C" w:rsidP="002F479C">
      <w:pPr>
        <w:jc w:val="both"/>
      </w:pPr>
      <w:r>
        <w:t>Председатель</w:t>
      </w:r>
    </w:p>
    <w:p w:rsidR="002F479C" w:rsidRDefault="002F479C" w:rsidP="002F479C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2F479C" w:rsidRDefault="002F479C" w:rsidP="002F479C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1B0" w:rsidRDefault="004731B0">
      <w:r>
        <w:separator/>
      </w:r>
    </w:p>
  </w:endnote>
  <w:endnote w:type="continuationSeparator" w:id="0">
    <w:p w:rsidR="004731B0" w:rsidRDefault="00473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1B0" w:rsidRDefault="004731B0">
      <w:r>
        <w:separator/>
      </w:r>
    </w:p>
  </w:footnote>
  <w:footnote w:type="continuationSeparator" w:id="0">
    <w:p w:rsidR="004731B0" w:rsidRDefault="004731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479C"/>
    <w:rsid w:val="00057575"/>
    <w:rsid w:val="000B3FB2"/>
    <w:rsid w:val="000D628E"/>
    <w:rsid w:val="000E5228"/>
    <w:rsid w:val="00123119"/>
    <w:rsid w:val="00155F7F"/>
    <w:rsid w:val="002F479C"/>
    <w:rsid w:val="003325F4"/>
    <w:rsid w:val="00392E21"/>
    <w:rsid w:val="004731B0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2017-06-28T22:44:00Z</cp:lastPrinted>
  <dcterms:created xsi:type="dcterms:W3CDTF">2017-06-28T22:42:00Z</dcterms:created>
  <dcterms:modified xsi:type="dcterms:W3CDTF">2017-06-28T22:45:00Z</dcterms:modified>
</cp:coreProperties>
</file>