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86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58B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58B7" w:rsidRPr="00CD58B7">
              <w:rPr>
                <w:szCs w:val="28"/>
              </w:rPr>
              <w:t>428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58B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58B7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 xml:space="preserve">О внесении изменений в статью 25 </w:t>
            </w:r>
            <w:r w:rsidRPr="000C1DB0">
              <w:rPr>
                <w:szCs w:val="28"/>
              </w:rPr>
              <w:t xml:space="preserve">Закона Приморского края </w:t>
            </w:r>
            <w:r w:rsidRPr="000C1DB0">
              <w:t>"</w:t>
            </w:r>
            <w:r w:rsidRPr="000C1DB0">
              <w:rPr>
                <w:szCs w:val="28"/>
              </w:rPr>
              <w:t xml:space="preserve">О государственной </w:t>
            </w:r>
            <w:proofErr w:type="gramStart"/>
            <w:r w:rsidRPr="000C1DB0">
              <w:rPr>
                <w:szCs w:val="28"/>
              </w:rPr>
              <w:t>граждан</w:t>
            </w:r>
            <w:r>
              <w:rPr>
                <w:szCs w:val="28"/>
              </w:rPr>
              <w:t>-</w:t>
            </w:r>
            <w:proofErr w:type="spellStart"/>
            <w:r w:rsidRPr="000C1DB0">
              <w:rPr>
                <w:szCs w:val="28"/>
              </w:rPr>
              <w:t>ской</w:t>
            </w:r>
            <w:proofErr w:type="spellEnd"/>
            <w:proofErr w:type="gramEnd"/>
            <w:r w:rsidRPr="000C1DB0">
              <w:rPr>
                <w:szCs w:val="28"/>
              </w:rPr>
              <w:t xml:space="preserve"> службе Приморского края</w:t>
            </w:r>
            <w:r w:rsidRPr="000C1DB0">
              <w:t>"</w:t>
            </w:r>
          </w:p>
          <w:p w:rsidR="000B3FB2" w:rsidRPr="00CD58B7" w:rsidRDefault="000B3FB2" w:rsidP="0094344A">
            <w:pPr>
              <w:ind w:left="-108"/>
              <w:jc w:val="both"/>
            </w:pPr>
          </w:p>
        </w:tc>
      </w:tr>
    </w:tbl>
    <w:p w:rsidR="00CD58B7" w:rsidRDefault="00CD58B7" w:rsidP="00CD58B7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CD58B7" w:rsidRDefault="00CD58B7" w:rsidP="00CD58B7">
      <w:pPr>
        <w:pStyle w:val="a3"/>
        <w:tabs>
          <w:tab w:val="clear" w:pos="4153"/>
          <w:tab w:val="clear" w:pos="8306"/>
        </w:tabs>
      </w:pPr>
    </w:p>
    <w:p w:rsidR="00CD58B7" w:rsidRDefault="00CD58B7" w:rsidP="00CD5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D58B7" w:rsidRDefault="00CD58B7" w:rsidP="00CD58B7"/>
    <w:p w:rsidR="00CD58B7" w:rsidRDefault="00CD58B7" w:rsidP="00CD58B7">
      <w:pPr>
        <w:ind w:firstLine="709"/>
        <w:jc w:val="both"/>
      </w:pPr>
      <w:r>
        <w:t xml:space="preserve">1.Принять проект закона Приморского края </w:t>
      </w:r>
      <w:r w:rsidRPr="00E17DD6">
        <w:t>"</w:t>
      </w:r>
      <w:r w:rsidRPr="00E17DD6">
        <w:rPr>
          <w:szCs w:val="28"/>
        </w:rPr>
        <w:t xml:space="preserve">О внесении изменений в статью 25 </w:t>
      </w:r>
      <w:r w:rsidRPr="000C1DB0">
        <w:rPr>
          <w:szCs w:val="28"/>
        </w:rPr>
        <w:t xml:space="preserve">Закона Приморского края </w:t>
      </w:r>
      <w:r w:rsidRPr="000C1DB0">
        <w:t>"</w:t>
      </w:r>
      <w:r w:rsidRPr="000C1DB0">
        <w:rPr>
          <w:szCs w:val="28"/>
        </w:rPr>
        <w:t>О государственной гражданской службе Приморского края</w:t>
      </w:r>
      <w:r w:rsidRPr="000C1DB0">
        <w:t>"</w:t>
      </w:r>
      <w:r>
        <w:t xml:space="preserve"> в первом чтении. </w:t>
      </w:r>
    </w:p>
    <w:p w:rsidR="00CD58B7" w:rsidRDefault="00CD58B7" w:rsidP="00CD58B7">
      <w:pPr>
        <w:ind w:firstLine="709"/>
        <w:jc w:val="both"/>
      </w:pPr>
    </w:p>
    <w:p w:rsidR="00CD58B7" w:rsidRDefault="00CD58B7" w:rsidP="00CD58B7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34375C">
        <w:t>1</w:t>
      </w:r>
      <w:r>
        <w:t>0 июля 2017 года.</w:t>
      </w:r>
    </w:p>
    <w:p w:rsidR="00CD58B7" w:rsidRDefault="00CD58B7" w:rsidP="00CD58B7">
      <w:pPr>
        <w:ind w:firstLine="709"/>
        <w:jc w:val="both"/>
      </w:pPr>
    </w:p>
    <w:p w:rsidR="00CD58B7" w:rsidRDefault="00CD58B7" w:rsidP="00CD58B7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D58B7" w:rsidRDefault="00CD58B7" w:rsidP="00CD58B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D58B7" w:rsidRDefault="00CD58B7" w:rsidP="00CD58B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CD58B7" w:rsidRDefault="00CD58B7" w:rsidP="00CD58B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D58B7" w:rsidRDefault="00CD58B7" w:rsidP="00CD5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D58B7" w:rsidRDefault="00CD58B7" w:rsidP="00CD5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D58B7" w:rsidRDefault="00CD58B7" w:rsidP="00CD58B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D58B7" w:rsidRDefault="00CD58B7" w:rsidP="00CD58B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048" w:rsidRDefault="005B1048">
      <w:r>
        <w:separator/>
      </w:r>
    </w:p>
  </w:endnote>
  <w:endnote w:type="continuationSeparator" w:id="0">
    <w:p w:rsidR="005B1048" w:rsidRDefault="005B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048" w:rsidRDefault="005B1048">
      <w:r>
        <w:separator/>
      </w:r>
    </w:p>
  </w:footnote>
  <w:footnote w:type="continuationSeparator" w:id="0">
    <w:p w:rsidR="005B1048" w:rsidRDefault="005B10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58B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1048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58B7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D58B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2017-06-28T05:23:00Z</dcterms:created>
  <dcterms:modified xsi:type="dcterms:W3CDTF">2017-06-28T05:24:00Z</dcterms:modified>
</cp:coreProperties>
</file>