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016615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71B7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71B7C">
              <w:rPr>
                <w:szCs w:val="28"/>
              </w:rPr>
              <w:t>28.06.2017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71B7C" w:rsidRPr="00771B7C">
              <w:rPr>
                <w:szCs w:val="28"/>
              </w:rPr>
              <w:t>426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71B7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71B7C" w:rsidP="0094344A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>
              <w:t xml:space="preserve">"О внесении изменений в статью 4 Закона Приморского края </w:t>
            </w:r>
            <w:r w:rsidRPr="003E64B3">
              <w:t>"</w:t>
            </w:r>
            <w:r w:rsidRPr="003E64B3">
              <w:rPr>
                <w:szCs w:val="28"/>
              </w:rPr>
              <w:t xml:space="preserve">О системе капитального ремонта многоквартирных домов в </w:t>
            </w:r>
            <w:proofErr w:type="spellStart"/>
            <w:proofErr w:type="gramStart"/>
            <w:r w:rsidRPr="003E64B3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3E64B3">
              <w:rPr>
                <w:szCs w:val="28"/>
              </w:rPr>
              <w:t>ском</w:t>
            </w:r>
            <w:proofErr w:type="spellEnd"/>
            <w:proofErr w:type="gramEnd"/>
            <w:r w:rsidRPr="003E64B3">
              <w:rPr>
                <w:szCs w:val="28"/>
              </w:rPr>
              <w:t xml:space="preserve"> крае</w:t>
            </w:r>
            <w:r>
              <w:t>"</w:t>
            </w:r>
          </w:p>
          <w:p w:rsidR="000B3FB2" w:rsidRPr="00771B7C" w:rsidRDefault="000B3FB2" w:rsidP="0094344A">
            <w:pPr>
              <w:ind w:left="-108"/>
              <w:jc w:val="both"/>
            </w:pPr>
          </w:p>
        </w:tc>
      </w:tr>
    </w:tbl>
    <w:p w:rsidR="00771B7C" w:rsidRDefault="00771B7C" w:rsidP="00771B7C">
      <w:pPr>
        <w:ind w:firstLine="720"/>
      </w:pPr>
      <w:r>
        <w:t xml:space="preserve">Законодательное Собрание Приморского края </w:t>
      </w:r>
    </w:p>
    <w:p w:rsidR="00771B7C" w:rsidRDefault="00771B7C" w:rsidP="00771B7C"/>
    <w:p w:rsidR="00771B7C" w:rsidRDefault="00771B7C" w:rsidP="00771B7C">
      <w:r>
        <w:t>ПОСТАНОВЛЯЕТ:</w:t>
      </w:r>
    </w:p>
    <w:p w:rsidR="00771B7C" w:rsidRDefault="00771B7C" w:rsidP="00771B7C">
      <w:pPr>
        <w:ind w:firstLine="709"/>
      </w:pPr>
    </w:p>
    <w:p w:rsidR="00771B7C" w:rsidRPr="003E64B3" w:rsidRDefault="00771B7C" w:rsidP="00771B7C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статью 4 Закона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t>" в первом чтении.</w:t>
      </w:r>
    </w:p>
    <w:p w:rsidR="00771B7C" w:rsidRDefault="00771B7C" w:rsidP="00771B7C">
      <w:pPr>
        <w:jc w:val="both"/>
      </w:pPr>
    </w:p>
    <w:p w:rsidR="00771B7C" w:rsidRDefault="00771B7C" w:rsidP="00771B7C">
      <w:pPr>
        <w:ind w:firstLine="709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</w:t>
      </w:r>
      <w:r>
        <w:t>а</w:t>
      </w:r>
      <w:r>
        <w:t>ния во втором чтении.</w:t>
      </w:r>
    </w:p>
    <w:p w:rsidR="00771B7C" w:rsidRDefault="00771B7C" w:rsidP="00771B7C">
      <w:pPr>
        <w:ind w:firstLine="709"/>
        <w:jc w:val="both"/>
      </w:pPr>
    </w:p>
    <w:p w:rsidR="00771B7C" w:rsidRDefault="00771B7C" w:rsidP="00771B7C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771B7C" w:rsidRDefault="00771B7C" w:rsidP="00771B7C">
      <w:pPr>
        <w:jc w:val="both"/>
      </w:pPr>
    </w:p>
    <w:p w:rsidR="00771B7C" w:rsidRDefault="00771B7C" w:rsidP="00771B7C">
      <w:pPr>
        <w:jc w:val="both"/>
      </w:pPr>
    </w:p>
    <w:p w:rsidR="00771B7C" w:rsidRDefault="00771B7C" w:rsidP="00771B7C">
      <w:pPr>
        <w:jc w:val="both"/>
      </w:pPr>
    </w:p>
    <w:p w:rsidR="00771B7C" w:rsidRDefault="00771B7C" w:rsidP="00771B7C">
      <w:pPr>
        <w:jc w:val="both"/>
      </w:pPr>
      <w:r>
        <w:t xml:space="preserve">Председатель </w:t>
      </w:r>
    </w:p>
    <w:p w:rsidR="00771B7C" w:rsidRDefault="00771B7C" w:rsidP="00771B7C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71B7C" w:rsidRDefault="00771B7C" w:rsidP="00771B7C"/>
    <w:p w:rsidR="00771B7C" w:rsidRDefault="00771B7C" w:rsidP="00771B7C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BC2" w:rsidRDefault="00712BC2">
      <w:r>
        <w:separator/>
      </w:r>
    </w:p>
  </w:endnote>
  <w:endnote w:type="continuationSeparator" w:id="0">
    <w:p w:rsidR="00712BC2" w:rsidRDefault="00712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BC2" w:rsidRDefault="00712BC2">
      <w:r>
        <w:separator/>
      </w:r>
    </w:p>
  </w:footnote>
  <w:footnote w:type="continuationSeparator" w:id="0">
    <w:p w:rsidR="00712BC2" w:rsidRDefault="00712B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1B7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12BC2"/>
    <w:rsid w:val="00726997"/>
    <w:rsid w:val="00771B7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2017-06-28T04:42:00Z</cp:lastPrinted>
  <dcterms:created xsi:type="dcterms:W3CDTF">2017-06-28T04:42:00Z</dcterms:created>
  <dcterms:modified xsi:type="dcterms:W3CDTF">2017-06-28T04:43:00Z</dcterms:modified>
</cp:coreProperties>
</file>