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2314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5596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55962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55962" w:rsidRPr="00C55962">
              <w:rPr>
                <w:szCs w:val="28"/>
              </w:rPr>
              <w:t>425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5596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55962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"О внесении изменений в Закон Приморского края "О </w:t>
            </w:r>
            <w:r w:rsidRPr="0047775B">
              <w:rPr>
                <w:szCs w:val="28"/>
              </w:rPr>
              <w:t>краев</w:t>
            </w:r>
            <w:r>
              <w:rPr>
                <w:szCs w:val="28"/>
              </w:rPr>
              <w:t>ой</w:t>
            </w:r>
            <w:r w:rsidRPr="0047775B">
              <w:rPr>
                <w:szCs w:val="28"/>
              </w:rPr>
              <w:t xml:space="preserve"> целев</w:t>
            </w:r>
            <w:r>
              <w:rPr>
                <w:szCs w:val="28"/>
              </w:rPr>
              <w:t>ой</w:t>
            </w:r>
            <w:r w:rsidRPr="0047775B">
              <w:rPr>
                <w:szCs w:val="28"/>
              </w:rPr>
              <w:t xml:space="preserve"> программ</w:t>
            </w:r>
            <w:r>
              <w:rPr>
                <w:szCs w:val="28"/>
              </w:rPr>
              <w:t>е</w:t>
            </w:r>
            <w:r w:rsidRPr="0047775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"Развитие </w:t>
            </w:r>
            <w:r>
              <w:rPr>
                <w:szCs w:val="28"/>
              </w:rPr>
              <w:br/>
              <w:t>г. Владивостока как центра международного сотрудничества в Азиатско-Тихоокеанском регионе" на 2008-2019 годы"</w:t>
            </w:r>
          </w:p>
          <w:p w:rsidR="000B3FB2" w:rsidRPr="00C55962" w:rsidRDefault="000B3FB2" w:rsidP="0094344A">
            <w:pPr>
              <w:ind w:left="-108"/>
              <w:jc w:val="both"/>
            </w:pPr>
          </w:p>
        </w:tc>
      </w:tr>
    </w:tbl>
    <w:p w:rsidR="00C55962" w:rsidRDefault="00C55962" w:rsidP="00C55962">
      <w:pPr>
        <w:ind w:firstLine="720"/>
      </w:pPr>
      <w:r>
        <w:t xml:space="preserve">Законодательное Собрание Приморского края </w:t>
      </w:r>
    </w:p>
    <w:p w:rsidR="00C55962" w:rsidRDefault="00C55962" w:rsidP="00C55962"/>
    <w:p w:rsidR="00C55962" w:rsidRDefault="00C55962" w:rsidP="00C55962">
      <w:r>
        <w:t>ПОСТАНОВЛЯЕТ:</w:t>
      </w:r>
    </w:p>
    <w:p w:rsidR="00C55962" w:rsidRDefault="00C55962" w:rsidP="00C55962"/>
    <w:p w:rsidR="00C55962" w:rsidRDefault="00C55962" w:rsidP="00C55962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"О </w:t>
      </w:r>
      <w:r w:rsidRPr="0047775B">
        <w:rPr>
          <w:szCs w:val="28"/>
        </w:rPr>
        <w:t>краев</w:t>
      </w:r>
      <w:r>
        <w:rPr>
          <w:szCs w:val="28"/>
        </w:rPr>
        <w:t>ой</w:t>
      </w:r>
      <w:r w:rsidRPr="0047775B">
        <w:rPr>
          <w:szCs w:val="28"/>
        </w:rPr>
        <w:t xml:space="preserve"> целев</w:t>
      </w:r>
      <w:r>
        <w:rPr>
          <w:szCs w:val="28"/>
        </w:rPr>
        <w:t>ой</w:t>
      </w:r>
      <w:r w:rsidRPr="0047775B">
        <w:rPr>
          <w:szCs w:val="28"/>
        </w:rPr>
        <w:t xml:space="preserve"> программ</w:t>
      </w:r>
      <w:r>
        <w:rPr>
          <w:szCs w:val="28"/>
        </w:rPr>
        <w:t>е</w:t>
      </w:r>
      <w:r w:rsidRPr="0047775B">
        <w:rPr>
          <w:szCs w:val="28"/>
        </w:rPr>
        <w:t xml:space="preserve"> </w:t>
      </w:r>
      <w:r>
        <w:rPr>
          <w:szCs w:val="28"/>
        </w:rPr>
        <w:t>"Развитие г. Владивостока как центра международного сотрудничества в Азиатско-Тихоокеанском регионе" на 2008-2019 годы"</w:t>
      </w:r>
      <w:r>
        <w:t>.</w:t>
      </w:r>
    </w:p>
    <w:p w:rsidR="00C55962" w:rsidRDefault="00C55962" w:rsidP="00C55962">
      <w:pPr>
        <w:jc w:val="both"/>
      </w:pPr>
      <w:r>
        <w:tab/>
      </w:r>
    </w:p>
    <w:p w:rsidR="00C55962" w:rsidRDefault="00C55962" w:rsidP="00C55962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55962" w:rsidRDefault="00C55962" w:rsidP="00C55962">
      <w:pPr>
        <w:jc w:val="both"/>
      </w:pPr>
      <w:r>
        <w:t xml:space="preserve"> </w:t>
      </w:r>
    </w:p>
    <w:p w:rsidR="00C55962" w:rsidRDefault="00C55962" w:rsidP="00C55962">
      <w:pPr>
        <w:jc w:val="both"/>
      </w:pPr>
      <w:r>
        <w:tab/>
        <w:t>3.Настоящее постановление вступает в силу со дня его принятия.</w:t>
      </w:r>
    </w:p>
    <w:p w:rsidR="00C55962" w:rsidRDefault="00C55962" w:rsidP="00C55962">
      <w:pPr>
        <w:jc w:val="both"/>
      </w:pPr>
      <w:bookmarkStart w:id="0" w:name="_GoBack"/>
      <w:bookmarkEnd w:id="0"/>
    </w:p>
    <w:p w:rsidR="00C55962" w:rsidRDefault="00C55962" w:rsidP="00C55962">
      <w:pPr>
        <w:jc w:val="both"/>
      </w:pPr>
    </w:p>
    <w:p w:rsidR="00C55962" w:rsidRDefault="00C55962" w:rsidP="00C55962">
      <w:pPr>
        <w:jc w:val="both"/>
      </w:pPr>
    </w:p>
    <w:p w:rsidR="00C55962" w:rsidRDefault="00C55962" w:rsidP="00C55962">
      <w:pPr>
        <w:jc w:val="both"/>
      </w:pPr>
      <w:r>
        <w:t xml:space="preserve">Председатель </w:t>
      </w:r>
    </w:p>
    <w:p w:rsidR="00C55962" w:rsidRDefault="00C55962" w:rsidP="00C55962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>А.И. Ролик</w:t>
      </w:r>
    </w:p>
    <w:p w:rsidR="00C55962" w:rsidRDefault="00C55962" w:rsidP="00C55962"/>
    <w:p w:rsidR="00C55962" w:rsidRDefault="00C55962" w:rsidP="00C55962"/>
    <w:p w:rsidR="00C55962" w:rsidRDefault="00C55962" w:rsidP="00C55962"/>
    <w:p w:rsidR="00C55962" w:rsidRDefault="00C55962" w:rsidP="00C5596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834" w:rsidRDefault="007F0834">
      <w:r>
        <w:separator/>
      </w:r>
    </w:p>
  </w:endnote>
  <w:endnote w:type="continuationSeparator" w:id="0">
    <w:p w:rsidR="007F0834" w:rsidRDefault="007F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834" w:rsidRDefault="007F0834">
      <w:r>
        <w:separator/>
      </w:r>
    </w:p>
  </w:footnote>
  <w:footnote w:type="continuationSeparator" w:id="0">
    <w:p w:rsidR="007F0834" w:rsidRDefault="007F08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96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0834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5962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2017-06-28T22:51:00Z</cp:lastPrinted>
  <dcterms:created xsi:type="dcterms:W3CDTF">2017-06-28T22:50:00Z</dcterms:created>
  <dcterms:modified xsi:type="dcterms:W3CDTF">2017-06-28T22:51:00Z</dcterms:modified>
</cp:coreProperties>
</file>