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639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F697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F697D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F697D" w:rsidRPr="00EF697D">
              <w:rPr>
                <w:szCs w:val="28"/>
              </w:rPr>
              <w:t>423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F697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F697D" w:rsidP="0094344A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"О внесении изменений в Закон Приморского края "О </w:t>
            </w:r>
            <w:proofErr w:type="spellStart"/>
            <w:r>
              <w:rPr>
                <w:szCs w:val="28"/>
              </w:rPr>
              <w:t>рыбохозяй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ственной</w:t>
            </w:r>
            <w:proofErr w:type="spellEnd"/>
            <w:r>
              <w:rPr>
                <w:szCs w:val="28"/>
              </w:rPr>
              <w:t xml:space="preserve"> деятельности в </w:t>
            </w:r>
            <w:proofErr w:type="gram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bookmarkStart w:id="0" w:name="_GoBack"/>
            <w:bookmarkEnd w:id="0"/>
            <w:r>
              <w:rPr>
                <w:szCs w:val="28"/>
              </w:rPr>
              <w:t>ском</w:t>
            </w:r>
            <w:proofErr w:type="gramEnd"/>
            <w:r>
              <w:rPr>
                <w:szCs w:val="28"/>
              </w:rPr>
              <w:t xml:space="preserve"> крае"</w:t>
            </w:r>
          </w:p>
          <w:p w:rsidR="000B3FB2" w:rsidRPr="00EF697D" w:rsidRDefault="000B3FB2" w:rsidP="0094344A">
            <w:pPr>
              <w:ind w:left="-108"/>
              <w:jc w:val="both"/>
            </w:pPr>
          </w:p>
        </w:tc>
      </w:tr>
    </w:tbl>
    <w:p w:rsidR="00EF697D" w:rsidRDefault="00EF697D" w:rsidP="00EF697D">
      <w:pPr>
        <w:ind w:firstLine="709"/>
      </w:pPr>
      <w:r>
        <w:t>Законодательное Собрание Приморского края</w:t>
      </w:r>
    </w:p>
    <w:p w:rsidR="00EF697D" w:rsidRDefault="00EF697D" w:rsidP="00EF697D"/>
    <w:p w:rsidR="00EF697D" w:rsidRDefault="00EF697D" w:rsidP="00EF697D">
      <w:r>
        <w:t>ПОСТАНОВЛЯЕТ:</w:t>
      </w:r>
    </w:p>
    <w:p w:rsidR="00EF697D" w:rsidRDefault="00EF697D" w:rsidP="00EF697D"/>
    <w:p w:rsidR="00EF697D" w:rsidRDefault="00EF697D" w:rsidP="00EF697D">
      <w:pPr>
        <w:ind w:firstLine="709"/>
        <w:jc w:val="both"/>
      </w:pPr>
      <w:r>
        <w:t>1.Принять Закон Приморского края "О внесении изменений в Закон Приморского края "О рыбохозяйственной деятельности в Приморском крае".</w:t>
      </w:r>
    </w:p>
    <w:p w:rsidR="00EF697D" w:rsidRDefault="00EF697D" w:rsidP="00EF697D">
      <w:pPr>
        <w:ind w:firstLine="709"/>
        <w:jc w:val="both"/>
      </w:pPr>
    </w:p>
    <w:p w:rsidR="00EF697D" w:rsidRDefault="00EF697D" w:rsidP="00EF697D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F697D" w:rsidRDefault="00EF697D" w:rsidP="00EF697D">
      <w:pPr>
        <w:ind w:firstLine="709"/>
        <w:jc w:val="both"/>
      </w:pPr>
    </w:p>
    <w:p w:rsidR="00EF697D" w:rsidRDefault="00EF697D" w:rsidP="00EF697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F697D" w:rsidRDefault="00EF697D" w:rsidP="00EF697D">
      <w:pPr>
        <w:ind w:firstLine="709"/>
        <w:jc w:val="both"/>
      </w:pPr>
    </w:p>
    <w:p w:rsidR="00EF697D" w:rsidRDefault="00EF697D" w:rsidP="00EF697D">
      <w:pPr>
        <w:ind w:firstLine="709"/>
        <w:jc w:val="both"/>
      </w:pPr>
    </w:p>
    <w:p w:rsidR="00EF697D" w:rsidRDefault="00EF697D" w:rsidP="00EF697D">
      <w:pPr>
        <w:ind w:firstLine="709"/>
        <w:jc w:val="both"/>
      </w:pPr>
    </w:p>
    <w:p w:rsidR="00EF697D" w:rsidRDefault="00EF697D" w:rsidP="00EF697D">
      <w:pPr>
        <w:jc w:val="both"/>
      </w:pPr>
      <w:r>
        <w:t xml:space="preserve">Председатель </w:t>
      </w:r>
    </w:p>
    <w:p w:rsidR="00EF697D" w:rsidRDefault="00EF697D" w:rsidP="00EF697D">
      <w:pPr>
        <w:jc w:val="both"/>
      </w:pPr>
      <w:r>
        <w:t>Законодательного Собрания                                                                  А.И. Ролик</w:t>
      </w:r>
    </w:p>
    <w:p w:rsidR="00EF697D" w:rsidRDefault="00EF697D" w:rsidP="00EF697D">
      <w:pPr>
        <w:jc w:val="both"/>
      </w:pPr>
    </w:p>
    <w:p w:rsidR="00EF697D" w:rsidRDefault="00EF697D" w:rsidP="00EF697D">
      <w:pPr>
        <w:jc w:val="both"/>
      </w:pPr>
    </w:p>
    <w:p w:rsidR="00EF697D" w:rsidRDefault="00EF697D" w:rsidP="00EF697D"/>
    <w:p w:rsidR="00EF697D" w:rsidRDefault="00EF697D" w:rsidP="00EF697D"/>
    <w:p w:rsidR="00EF697D" w:rsidRDefault="00EF697D" w:rsidP="00EF697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7CB" w:rsidRDefault="004117CB">
      <w:r>
        <w:separator/>
      </w:r>
    </w:p>
  </w:endnote>
  <w:endnote w:type="continuationSeparator" w:id="0">
    <w:p w:rsidR="004117CB" w:rsidRDefault="0041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7CB" w:rsidRDefault="004117CB">
      <w:r>
        <w:separator/>
      </w:r>
    </w:p>
  </w:footnote>
  <w:footnote w:type="continuationSeparator" w:id="0">
    <w:p w:rsidR="004117CB" w:rsidRDefault="004117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697D"/>
    <w:rsid w:val="00057575"/>
    <w:rsid w:val="000B3FB2"/>
    <w:rsid w:val="000D628E"/>
    <w:rsid w:val="000E5228"/>
    <w:rsid w:val="00123119"/>
    <w:rsid w:val="00155F7F"/>
    <w:rsid w:val="003325F4"/>
    <w:rsid w:val="00392E21"/>
    <w:rsid w:val="004117CB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EF697D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2017-06-28T04:06:00Z</cp:lastPrinted>
  <dcterms:created xsi:type="dcterms:W3CDTF">2017-06-28T04:04:00Z</dcterms:created>
  <dcterms:modified xsi:type="dcterms:W3CDTF">2017-06-28T04:06:00Z</dcterms:modified>
</cp:coreProperties>
</file>