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575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C1FA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C1FA3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C1FA3" w:rsidRPr="008C1FA3">
              <w:rPr>
                <w:szCs w:val="28"/>
              </w:rPr>
              <w:t>421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C1FA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C1FA3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>
              <w:rPr>
                <w:szCs w:val="28"/>
              </w:rPr>
              <w:t xml:space="preserve">"Об исполнении бюджета </w:t>
            </w:r>
            <w:proofErr w:type="spellStart"/>
            <w:proofErr w:type="gramStart"/>
            <w:r>
              <w:rPr>
                <w:szCs w:val="28"/>
              </w:rPr>
              <w:t>террито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риального</w:t>
            </w:r>
            <w:proofErr w:type="spellEnd"/>
            <w:proofErr w:type="gramEnd"/>
            <w:r>
              <w:rPr>
                <w:szCs w:val="28"/>
              </w:rPr>
              <w:t xml:space="preserve"> фонда обязательного медицинского страхования При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морского края за 2016 год"</w:t>
            </w:r>
          </w:p>
          <w:p w:rsidR="000B3FB2" w:rsidRPr="008C1FA3" w:rsidRDefault="000B3FB2" w:rsidP="0094344A">
            <w:pPr>
              <w:ind w:left="-108"/>
              <w:jc w:val="both"/>
            </w:pPr>
          </w:p>
        </w:tc>
      </w:tr>
    </w:tbl>
    <w:p w:rsidR="008C1FA3" w:rsidRDefault="008C1FA3" w:rsidP="008C1FA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1FA3" w:rsidRDefault="008C1FA3" w:rsidP="008C1FA3">
      <w:pPr>
        <w:pStyle w:val="a3"/>
        <w:tabs>
          <w:tab w:val="clear" w:pos="4153"/>
          <w:tab w:val="clear" w:pos="8306"/>
        </w:tabs>
      </w:pPr>
    </w:p>
    <w:p w:rsidR="008C1FA3" w:rsidRDefault="008C1FA3" w:rsidP="008C1FA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1FA3" w:rsidRDefault="008C1FA3" w:rsidP="008C1FA3"/>
    <w:p w:rsidR="008C1FA3" w:rsidRDefault="008C1FA3" w:rsidP="008C1FA3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"Об исполнении </w:t>
      </w:r>
      <w:proofErr w:type="gramStart"/>
      <w:r>
        <w:rPr>
          <w:szCs w:val="28"/>
        </w:rPr>
        <w:t>бюджета территориального фонда обязательного медицинского страхования Приморского края</w:t>
      </w:r>
      <w:proofErr w:type="gramEnd"/>
      <w:r>
        <w:rPr>
          <w:szCs w:val="28"/>
        </w:rPr>
        <w:t xml:space="preserve"> за 2016 год".</w:t>
      </w:r>
    </w:p>
    <w:p w:rsidR="008C1FA3" w:rsidRDefault="008C1FA3" w:rsidP="008C1FA3">
      <w:pPr>
        <w:pStyle w:val="a3"/>
        <w:tabs>
          <w:tab w:val="clear" w:pos="4153"/>
          <w:tab w:val="clear" w:pos="8306"/>
        </w:tabs>
        <w:jc w:val="both"/>
      </w:pPr>
    </w:p>
    <w:p w:rsidR="008C1FA3" w:rsidRDefault="008C1FA3" w:rsidP="008C1FA3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8C1FA3" w:rsidRDefault="008C1FA3" w:rsidP="008C1FA3">
      <w:pPr>
        <w:pStyle w:val="a3"/>
        <w:tabs>
          <w:tab w:val="clear" w:pos="4153"/>
          <w:tab w:val="clear" w:pos="8306"/>
        </w:tabs>
        <w:jc w:val="both"/>
      </w:pPr>
    </w:p>
    <w:p w:rsidR="008C1FA3" w:rsidRDefault="008C1FA3" w:rsidP="008C1FA3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C1FA3" w:rsidRDefault="008C1FA3" w:rsidP="008C1FA3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8C1FA3" w:rsidRDefault="008C1FA3" w:rsidP="008C1FA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FA3" w:rsidRDefault="008C1FA3" w:rsidP="008C1FA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FA3" w:rsidRDefault="008C1FA3" w:rsidP="008C1FA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1FA3" w:rsidRDefault="008C1FA3" w:rsidP="008C1FA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  <w:t xml:space="preserve">                                          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BD3" w:rsidRDefault="00126BD3">
      <w:r>
        <w:separator/>
      </w:r>
    </w:p>
  </w:endnote>
  <w:endnote w:type="continuationSeparator" w:id="0">
    <w:p w:rsidR="00126BD3" w:rsidRDefault="00126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BD3" w:rsidRDefault="00126BD3">
      <w:r>
        <w:separator/>
      </w:r>
    </w:p>
  </w:footnote>
  <w:footnote w:type="continuationSeparator" w:id="0">
    <w:p w:rsidR="00126BD3" w:rsidRDefault="00126B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1FA3"/>
    <w:rsid w:val="00057575"/>
    <w:rsid w:val="000B3FB2"/>
    <w:rsid w:val="000D628E"/>
    <w:rsid w:val="000E5228"/>
    <w:rsid w:val="00123119"/>
    <w:rsid w:val="00126BD3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1FA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C1FA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2017-06-28T04:36:00Z</cp:lastPrinted>
  <dcterms:created xsi:type="dcterms:W3CDTF">2017-06-28T04:35:00Z</dcterms:created>
  <dcterms:modified xsi:type="dcterms:W3CDTF">2017-06-28T04:36:00Z</dcterms:modified>
</cp:coreProperties>
</file>