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716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416B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416BA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416BA" w:rsidRPr="002416BA">
              <w:rPr>
                <w:szCs w:val="28"/>
              </w:rPr>
              <w:t>418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416BA" w:rsidP="0094344A">
            <w:pPr>
              <w:ind w:left="-108"/>
              <w:jc w:val="both"/>
            </w:pPr>
            <w:r w:rsidRPr="002E0D6E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</w:t>
            </w:r>
            <w:r w:rsidRPr="002E0D6E">
              <w:rPr>
                <w:szCs w:val="28"/>
              </w:rPr>
              <w:t xml:space="preserve"> Приморского края "</w:t>
            </w:r>
            <w:r w:rsidRPr="002E0D6E">
              <w:rPr>
                <w:snapToGrid w:val="0"/>
                <w:szCs w:val="28"/>
              </w:rPr>
              <w:t xml:space="preserve">О внесении изменений в </w:t>
            </w:r>
            <w:r>
              <w:rPr>
                <w:snapToGrid w:val="0"/>
                <w:szCs w:val="28"/>
              </w:rPr>
              <w:t>статью 11 Закона Приморского края "О муниципальной службе в Приморском крае</w:t>
            </w:r>
            <w:r w:rsidRPr="002E0D6E">
              <w:rPr>
                <w:rFonts w:eastAsia="Calibri"/>
                <w:szCs w:val="28"/>
                <w:lang w:eastAsia="en-US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2416BA" w:rsidRDefault="002416BA" w:rsidP="002416B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416BA" w:rsidRDefault="002416BA" w:rsidP="002416BA">
      <w:pPr>
        <w:pStyle w:val="a3"/>
        <w:tabs>
          <w:tab w:val="clear" w:pos="4153"/>
          <w:tab w:val="clear" w:pos="8306"/>
        </w:tabs>
      </w:pPr>
    </w:p>
    <w:p w:rsidR="002416BA" w:rsidRDefault="002416BA" w:rsidP="002416B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416BA" w:rsidRDefault="002416BA" w:rsidP="002416BA"/>
    <w:p w:rsidR="002416BA" w:rsidRPr="002E0D6E" w:rsidRDefault="002416BA" w:rsidP="002416BA">
      <w:pPr>
        <w:ind w:firstLine="709"/>
        <w:jc w:val="both"/>
        <w:rPr>
          <w:szCs w:val="28"/>
        </w:rPr>
      </w:pPr>
      <w:proofErr w:type="gramStart"/>
      <w:r w:rsidRPr="002E0D6E">
        <w:rPr>
          <w:szCs w:val="28"/>
        </w:rPr>
        <w:t xml:space="preserve">1.Принять </w:t>
      </w:r>
      <w:r w:rsidRPr="003F09DD">
        <w:rPr>
          <w:szCs w:val="28"/>
        </w:rPr>
        <w:t>проект закона Приморского края "</w:t>
      </w:r>
      <w:r w:rsidRPr="003F09DD">
        <w:rPr>
          <w:snapToGrid w:val="0"/>
          <w:szCs w:val="28"/>
        </w:rPr>
        <w:t>О внесении изменений в статью 11 Закона</w:t>
      </w:r>
      <w:r>
        <w:rPr>
          <w:snapToGrid w:val="0"/>
          <w:szCs w:val="28"/>
        </w:rPr>
        <w:t xml:space="preserve"> Приморского края "О </w:t>
      </w:r>
      <w:r w:rsidRPr="003F09DD">
        <w:rPr>
          <w:snapToGrid w:val="0"/>
          <w:szCs w:val="28"/>
        </w:rPr>
        <w:t>муниципальной службе в Приморском крае</w:t>
      </w:r>
      <w:r w:rsidRPr="003F09DD">
        <w:rPr>
          <w:rFonts w:eastAsia="Calibri"/>
          <w:szCs w:val="28"/>
          <w:lang w:eastAsia="en-US"/>
        </w:rPr>
        <w:t xml:space="preserve">" </w:t>
      </w:r>
      <w:r>
        <w:rPr>
          <w:rFonts w:eastAsia="Calibri"/>
          <w:szCs w:val="28"/>
          <w:lang w:eastAsia="en-US"/>
        </w:rPr>
        <w:t xml:space="preserve">с новым наименованием "О внесении изменений в Закон Приморского края "О муниципальной службе в Приморском крае" </w:t>
      </w:r>
      <w:r w:rsidRPr="003F09DD">
        <w:rPr>
          <w:rFonts w:eastAsia="Calibri"/>
          <w:szCs w:val="28"/>
          <w:lang w:eastAsia="en-US"/>
        </w:rPr>
        <w:t>во втором чтении</w:t>
      </w:r>
      <w:r w:rsidRPr="003F09DD">
        <w:rPr>
          <w:szCs w:val="28"/>
        </w:rPr>
        <w:t>.</w:t>
      </w:r>
      <w:proofErr w:type="gramEnd"/>
    </w:p>
    <w:p w:rsidR="002416BA" w:rsidRDefault="002416BA" w:rsidP="002416BA">
      <w:pPr>
        <w:ind w:firstLine="709"/>
        <w:jc w:val="both"/>
      </w:pPr>
    </w:p>
    <w:p w:rsidR="002416BA" w:rsidRDefault="002416BA" w:rsidP="002416BA">
      <w:pPr>
        <w:ind w:firstLine="720"/>
        <w:jc w:val="both"/>
      </w:pPr>
      <w:r>
        <w:t xml:space="preserve">2.Комитету Законодательного Собрания по региональной политике и законности </w:t>
      </w:r>
      <w:r w:rsidRPr="00B36F25">
        <w:t>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416BA" w:rsidRDefault="002416BA" w:rsidP="002416BA">
      <w:pPr>
        <w:jc w:val="both"/>
      </w:pPr>
    </w:p>
    <w:p w:rsidR="002416BA" w:rsidRPr="006C285D" w:rsidRDefault="002416BA" w:rsidP="002416BA">
      <w:pPr>
        <w:ind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2416BA" w:rsidRDefault="002416BA" w:rsidP="002416BA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2416BA" w:rsidRDefault="002416BA" w:rsidP="002416B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416BA" w:rsidRDefault="002416BA" w:rsidP="002416B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416BA" w:rsidRDefault="002416BA" w:rsidP="002416B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416BA" w:rsidRDefault="002416BA" w:rsidP="002416B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2416BA" w:rsidRPr="004D7228" w:rsidRDefault="002416BA" w:rsidP="002416BA">
      <w:pPr>
        <w:jc w:val="both"/>
        <w:rPr>
          <w:rFonts w:ascii="Calibri" w:eastAsia="Calibri" w:hAnsi="Calibri"/>
          <w:szCs w:val="28"/>
          <w:lang w:eastAsia="en-US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AA3" w:rsidRDefault="00517AA3">
      <w:r>
        <w:separator/>
      </w:r>
    </w:p>
  </w:endnote>
  <w:endnote w:type="continuationSeparator" w:id="0">
    <w:p w:rsidR="00517AA3" w:rsidRDefault="00517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AA3" w:rsidRDefault="00517AA3">
      <w:r>
        <w:separator/>
      </w:r>
    </w:p>
  </w:footnote>
  <w:footnote w:type="continuationSeparator" w:id="0">
    <w:p w:rsidR="00517AA3" w:rsidRDefault="00517A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16BA"/>
    <w:rsid w:val="00057575"/>
    <w:rsid w:val="000B3FB2"/>
    <w:rsid w:val="000D628E"/>
    <w:rsid w:val="000E5228"/>
    <w:rsid w:val="00123119"/>
    <w:rsid w:val="00155F7F"/>
    <w:rsid w:val="002416BA"/>
    <w:rsid w:val="003325F4"/>
    <w:rsid w:val="00392E21"/>
    <w:rsid w:val="004B69FA"/>
    <w:rsid w:val="004D1A01"/>
    <w:rsid w:val="00517AA3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416B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2017-06-28T06:13:00Z</cp:lastPrinted>
  <dcterms:created xsi:type="dcterms:W3CDTF">2017-06-28T06:12:00Z</dcterms:created>
  <dcterms:modified xsi:type="dcterms:W3CDTF">2017-06-28T06:13:00Z</dcterms:modified>
</cp:coreProperties>
</file>