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622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6765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6765F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6765F" w:rsidRPr="0086765F">
              <w:rPr>
                <w:szCs w:val="28"/>
              </w:rPr>
              <w:t>413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6765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6765F" w:rsidP="0094344A">
            <w:pPr>
              <w:ind w:left="-108"/>
              <w:jc w:val="both"/>
            </w:pPr>
            <w:proofErr w:type="gramStart"/>
            <w:r w:rsidRPr="003E64B3">
              <w:t xml:space="preserve">О проекте закона Приморского края </w:t>
            </w:r>
            <w:r>
              <w:t xml:space="preserve">"О внесении изменения в статью 23 Закона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  <w:proofErr w:type="gramEnd"/>
          </w:p>
          <w:p w:rsidR="000B3FB2" w:rsidRPr="0086765F" w:rsidRDefault="000B3FB2" w:rsidP="0094344A">
            <w:pPr>
              <w:ind w:left="-108"/>
              <w:jc w:val="both"/>
            </w:pPr>
          </w:p>
        </w:tc>
      </w:tr>
    </w:tbl>
    <w:p w:rsidR="0086765F" w:rsidRDefault="0086765F" w:rsidP="0086765F">
      <w:pPr>
        <w:ind w:firstLine="720"/>
      </w:pPr>
      <w:r>
        <w:t xml:space="preserve">Законодательное Собрание Приморского края </w:t>
      </w:r>
    </w:p>
    <w:p w:rsidR="0086765F" w:rsidRDefault="0086765F" w:rsidP="0086765F"/>
    <w:p w:rsidR="0086765F" w:rsidRDefault="0086765F" w:rsidP="0086765F">
      <w:r>
        <w:t>ПОСТАНОВЛЯЕТ:</w:t>
      </w:r>
    </w:p>
    <w:p w:rsidR="0086765F" w:rsidRDefault="0086765F" w:rsidP="0086765F">
      <w:pPr>
        <w:ind w:firstLine="709"/>
      </w:pPr>
    </w:p>
    <w:p w:rsidR="0086765F" w:rsidRPr="003E64B3" w:rsidRDefault="0086765F" w:rsidP="0086765F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изменения в статью 23 Закона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86765F" w:rsidRDefault="0086765F" w:rsidP="0086765F">
      <w:pPr>
        <w:jc w:val="both"/>
      </w:pPr>
    </w:p>
    <w:p w:rsidR="0086765F" w:rsidRDefault="0086765F" w:rsidP="0086765F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 w:rsidRPr="00E5190E">
        <w:t>1</w:t>
      </w:r>
      <w:r>
        <w:t>4</w:t>
      </w:r>
      <w:r w:rsidRPr="00E5190E">
        <w:t xml:space="preserve"> </w:t>
      </w:r>
      <w:r>
        <w:t>июля</w:t>
      </w:r>
      <w:r w:rsidRPr="00E5190E">
        <w:t xml:space="preserve"> 2017 года.</w:t>
      </w:r>
    </w:p>
    <w:p w:rsidR="0086765F" w:rsidRDefault="0086765F" w:rsidP="0086765F">
      <w:pPr>
        <w:ind w:firstLine="720"/>
        <w:jc w:val="both"/>
      </w:pPr>
    </w:p>
    <w:p w:rsidR="0086765F" w:rsidRDefault="0086765F" w:rsidP="0086765F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6765F" w:rsidRDefault="0086765F" w:rsidP="0086765F">
      <w:pPr>
        <w:ind w:firstLine="720"/>
        <w:jc w:val="both"/>
      </w:pPr>
    </w:p>
    <w:p w:rsidR="0086765F" w:rsidRDefault="0086765F" w:rsidP="0086765F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86765F" w:rsidRDefault="0086765F" w:rsidP="0086765F">
      <w:pPr>
        <w:jc w:val="both"/>
      </w:pPr>
      <w:bookmarkStart w:id="0" w:name="_GoBack"/>
      <w:bookmarkEnd w:id="0"/>
    </w:p>
    <w:p w:rsidR="0086765F" w:rsidRDefault="0086765F" w:rsidP="0086765F">
      <w:pPr>
        <w:jc w:val="both"/>
      </w:pPr>
    </w:p>
    <w:p w:rsidR="0086765F" w:rsidRPr="00206005" w:rsidRDefault="0086765F" w:rsidP="0086765F">
      <w:pPr>
        <w:jc w:val="both"/>
        <w:rPr>
          <w:szCs w:val="28"/>
        </w:rPr>
      </w:pPr>
    </w:p>
    <w:p w:rsidR="0086765F" w:rsidRDefault="0086765F" w:rsidP="0086765F">
      <w:pPr>
        <w:jc w:val="both"/>
      </w:pPr>
      <w:r>
        <w:t xml:space="preserve">Председатель </w:t>
      </w:r>
    </w:p>
    <w:p w:rsidR="0086765F" w:rsidRDefault="0086765F" w:rsidP="0086765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p w:rsidR="0086765F" w:rsidRDefault="0086765F" w:rsidP="0086765F">
      <w:pPr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BA3" w:rsidRDefault="00B35BA3">
      <w:r>
        <w:separator/>
      </w:r>
    </w:p>
  </w:endnote>
  <w:endnote w:type="continuationSeparator" w:id="0">
    <w:p w:rsidR="00B35BA3" w:rsidRDefault="00B35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BA3" w:rsidRDefault="00B35BA3">
      <w:r>
        <w:separator/>
      </w:r>
    </w:p>
  </w:footnote>
  <w:footnote w:type="continuationSeparator" w:id="0">
    <w:p w:rsidR="00B35BA3" w:rsidRDefault="00B35B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765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6765F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35BA3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2017-06-28T04:44:00Z</cp:lastPrinted>
  <dcterms:created xsi:type="dcterms:W3CDTF">2017-06-28T04:43:00Z</dcterms:created>
  <dcterms:modified xsi:type="dcterms:W3CDTF">2017-06-28T04:44:00Z</dcterms:modified>
</cp:coreProperties>
</file>