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707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8213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8213A" w:rsidRPr="0058213A">
              <w:rPr>
                <w:szCs w:val="28"/>
              </w:rPr>
              <w:t>411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8213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8213A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"Об исполнении краевого бюджета за 2016 год"</w:t>
            </w:r>
          </w:p>
          <w:p w:rsidR="000B3FB2" w:rsidRPr="0058213A" w:rsidRDefault="000B3FB2" w:rsidP="0094344A">
            <w:pPr>
              <w:ind w:left="-108"/>
              <w:jc w:val="both"/>
            </w:pPr>
          </w:p>
        </w:tc>
      </w:tr>
    </w:tbl>
    <w:p w:rsidR="0058213A" w:rsidRDefault="0058213A" w:rsidP="0058213A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58213A" w:rsidRDefault="0058213A" w:rsidP="0058213A"/>
    <w:p w:rsidR="0058213A" w:rsidRDefault="0058213A" w:rsidP="0058213A">
      <w:r>
        <w:t>ПОСТАНОВЛЯЕТ:</w:t>
      </w:r>
    </w:p>
    <w:p w:rsidR="0058213A" w:rsidRDefault="0058213A" w:rsidP="0058213A"/>
    <w:p w:rsidR="0058213A" w:rsidRDefault="0058213A" w:rsidP="0058213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"Об исполнении краевого бюджета за 2016 год".</w:t>
      </w:r>
    </w:p>
    <w:p w:rsidR="0058213A" w:rsidRDefault="0058213A" w:rsidP="0058213A">
      <w:pPr>
        <w:pStyle w:val="a3"/>
        <w:tabs>
          <w:tab w:val="clear" w:pos="4153"/>
          <w:tab w:val="clear" w:pos="8306"/>
        </w:tabs>
        <w:jc w:val="both"/>
      </w:pPr>
    </w:p>
    <w:p w:rsidR="0058213A" w:rsidRDefault="0058213A" w:rsidP="0058213A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8213A" w:rsidRDefault="0058213A" w:rsidP="0058213A">
      <w:pPr>
        <w:pStyle w:val="a3"/>
        <w:tabs>
          <w:tab w:val="clear" w:pos="4153"/>
          <w:tab w:val="clear" w:pos="8306"/>
        </w:tabs>
        <w:jc w:val="both"/>
      </w:pPr>
    </w:p>
    <w:p w:rsidR="0058213A" w:rsidRDefault="0058213A" w:rsidP="0058213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8213A" w:rsidRDefault="0058213A" w:rsidP="0058213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8213A" w:rsidRDefault="0058213A" w:rsidP="0058213A">
      <w:pPr>
        <w:pStyle w:val="a3"/>
        <w:tabs>
          <w:tab w:val="clear" w:pos="4153"/>
          <w:tab w:val="clear" w:pos="8306"/>
        </w:tabs>
        <w:jc w:val="both"/>
      </w:pPr>
    </w:p>
    <w:p w:rsidR="0058213A" w:rsidRDefault="0058213A" w:rsidP="0058213A">
      <w:pPr>
        <w:pStyle w:val="a3"/>
        <w:tabs>
          <w:tab w:val="clear" w:pos="4153"/>
          <w:tab w:val="clear" w:pos="8306"/>
        </w:tabs>
        <w:jc w:val="both"/>
      </w:pPr>
    </w:p>
    <w:p w:rsidR="0058213A" w:rsidRDefault="0058213A" w:rsidP="0058213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8213A" w:rsidRDefault="0058213A" w:rsidP="0058213A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EC3" w:rsidRDefault="008D2EC3">
      <w:r>
        <w:separator/>
      </w:r>
    </w:p>
  </w:endnote>
  <w:endnote w:type="continuationSeparator" w:id="0">
    <w:p w:rsidR="008D2EC3" w:rsidRDefault="008D2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EC3" w:rsidRDefault="008D2EC3">
      <w:r>
        <w:separator/>
      </w:r>
    </w:p>
  </w:footnote>
  <w:footnote w:type="continuationSeparator" w:id="0">
    <w:p w:rsidR="008D2EC3" w:rsidRDefault="008D2E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213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213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2EC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821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2017-06-28T05:57:00Z</cp:lastPrinted>
  <dcterms:created xsi:type="dcterms:W3CDTF">2017-06-28T05:55:00Z</dcterms:created>
  <dcterms:modified xsi:type="dcterms:W3CDTF">2017-06-28T05:57:00Z</dcterms:modified>
</cp:coreProperties>
</file>