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72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43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431B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431B" w:rsidRPr="00E6431B">
              <w:rPr>
                <w:szCs w:val="28"/>
              </w:rPr>
              <w:t>408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43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6431B" w:rsidRPr="00CA7E54" w:rsidRDefault="00E6431B" w:rsidP="00E643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  <w:p w:rsidR="000B3FB2" w:rsidRPr="00E6431B" w:rsidRDefault="000B3FB2" w:rsidP="0094344A">
            <w:pPr>
              <w:ind w:left="-108"/>
              <w:jc w:val="both"/>
            </w:pPr>
          </w:p>
        </w:tc>
      </w:tr>
    </w:tbl>
    <w:p w:rsidR="00E6431B" w:rsidRPr="00F2794F" w:rsidRDefault="00E6431B" w:rsidP="00E6431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6431B" w:rsidRPr="00F2794F" w:rsidRDefault="00E6431B" w:rsidP="00E6431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31B" w:rsidRPr="00F2794F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6431B" w:rsidRPr="00F2794F" w:rsidRDefault="00E6431B" w:rsidP="00E6431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31B" w:rsidRDefault="00E6431B" w:rsidP="00E643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E6431B" w:rsidRDefault="00E6431B" w:rsidP="00E6431B">
      <w:pPr>
        <w:autoSpaceDE w:val="0"/>
        <w:autoSpaceDN w:val="0"/>
        <w:adjustRightInd w:val="0"/>
        <w:jc w:val="both"/>
        <w:rPr>
          <w:szCs w:val="28"/>
        </w:rPr>
      </w:pPr>
    </w:p>
    <w:p w:rsidR="00E6431B" w:rsidRDefault="00E6431B" w:rsidP="00E643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474BE4">
        <w:rPr>
          <w:color w:val="000000"/>
        </w:rPr>
        <w:t>11 и</w:t>
      </w:r>
      <w:r>
        <w:rPr>
          <w:color w:val="000000"/>
        </w:rPr>
        <w:t>юля 2017 года.</w:t>
      </w:r>
    </w:p>
    <w:p w:rsidR="00E6431B" w:rsidRDefault="00E6431B" w:rsidP="00E6431B">
      <w:pPr>
        <w:autoSpaceDE w:val="0"/>
        <w:autoSpaceDN w:val="0"/>
        <w:adjustRightInd w:val="0"/>
        <w:jc w:val="both"/>
        <w:rPr>
          <w:szCs w:val="28"/>
        </w:rPr>
      </w:pPr>
    </w:p>
    <w:p w:rsidR="00E6431B" w:rsidRDefault="00E6431B" w:rsidP="00E6431B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E6431B" w:rsidRDefault="00E6431B" w:rsidP="00E643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431B" w:rsidRDefault="00E6431B" w:rsidP="00E6431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E6431B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431B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431B" w:rsidRPr="00F2794F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431B" w:rsidRPr="00F2794F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31B" w:rsidRDefault="00E6431B" w:rsidP="00E6431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77" w:rsidRDefault="00A01977">
      <w:r>
        <w:separator/>
      </w:r>
    </w:p>
  </w:endnote>
  <w:endnote w:type="continuationSeparator" w:id="0">
    <w:p w:rsidR="00A01977" w:rsidRDefault="00A0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77" w:rsidRDefault="00A01977">
      <w:r>
        <w:separator/>
      </w:r>
    </w:p>
  </w:footnote>
  <w:footnote w:type="continuationSeparator" w:id="0">
    <w:p w:rsidR="00A01977" w:rsidRDefault="00A01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3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1977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431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6431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2017-06-28T05:00:00Z</cp:lastPrinted>
  <dcterms:created xsi:type="dcterms:W3CDTF">2017-06-28T04:59:00Z</dcterms:created>
  <dcterms:modified xsi:type="dcterms:W3CDTF">2017-06-28T05:00:00Z</dcterms:modified>
</cp:coreProperties>
</file>