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pt;height:52.75pt" o:ole="" fillcolor="window">
            <v:imagedata r:id="rId8" o:title=""/>
          </v:shape>
          <o:OLEObject Type="Embed" ProgID="Word.Picture.8" ShapeID="_x0000_i1025" DrawAspect="Content" ObjectID="_1560143128" r:id="rId9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817360">
            <w:pPr>
              <w:widowControl w:val="0"/>
              <w:spacing w:after="120"/>
              <w:ind w:firstLine="34"/>
            </w:pPr>
            <w:r>
              <w:t>28.06.2017</w:t>
            </w:r>
            <w:bookmarkStart w:id="0" w:name="_GoBack"/>
            <w:bookmarkEnd w:id="0"/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817360">
            <w:pPr>
              <w:ind w:hanging="107"/>
            </w:pPr>
            <w:r>
              <w:t>72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98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6D4927" w:rsidTr="003B5E7B">
              <w:tc>
                <w:tcPr>
                  <w:tcW w:w="4395" w:type="dxa"/>
                </w:tcPr>
                <w:p w:rsidR="006D4927" w:rsidRDefault="00040C06" w:rsidP="006D4927">
                  <w:pPr>
                    <w:ind w:left="-108" w:right="4927"/>
                    <w:jc w:val="both"/>
                    <w:rPr>
                      <w:sz w:val="24"/>
                    </w:rPr>
                  </w:pPr>
                  <w:proofErr w:type="gramStart"/>
                  <w:r>
                    <w:t xml:space="preserve">О проекте федерального закона </w:t>
                  </w:r>
                  <w:r>
                    <w:br/>
                    <w:t xml:space="preserve">№ 188813-7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</w:t>
                  </w:r>
                  <w:proofErr w:type="spellStart"/>
                  <w:r>
                    <w:t>Дальневосточ-ного</w:t>
                  </w:r>
                  <w:proofErr w:type="spellEnd"/>
                  <w:r>
                    <w:t xml:space="preserve"> федерального округа, и о внесении изменений в отдельные законодательные акты Российской Федерации" и Федеральный закон "О государственной регистрации недвижимости"</w:t>
                  </w:r>
                  <w:proofErr w:type="gramEnd"/>
                </w:p>
              </w:tc>
            </w:tr>
          </w:tbl>
          <w:p w:rsidR="00595F16" w:rsidRPr="002F02CB" w:rsidRDefault="00595F16" w:rsidP="00A15EA5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proofErr w:type="gramStart"/>
      <w:r>
        <w:t>Рассмотрев</w:t>
      </w:r>
      <w:r w:rsidR="0048542B">
        <w:t xml:space="preserve"> и обсудив</w:t>
      </w:r>
      <w:r>
        <w:t xml:space="preserve"> </w:t>
      </w:r>
      <w:r w:rsidR="00040C06">
        <w:t>проект</w:t>
      </w:r>
      <w:r w:rsidR="0036442C" w:rsidRPr="008B14A4">
        <w:t xml:space="preserve"> </w:t>
      </w:r>
      <w:r w:rsidR="00040C06">
        <w:t xml:space="preserve">федерального закона № 188813-7 </w:t>
      </w:r>
      <w:r w:rsidR="00040C06">
        <w:br/>
        <w:t xml:space="preserve">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Федеральный закон </w:t>
      </w:r>
      <w:r w:rsidR="00040C06">
        <w:br/>
        <w:t>"О государственной регистрации недвижимости"</w:t>
      </w:r>
      <w:r w:rsidR="00A15EA5">
        <w:t xml:space="preserve">, </w:t>
      </w:r>
      <w:r w:rsidR="00595F16">
        <w:t>комитет</w:t>
      </w:r>
      <w:proofErr w:type="gramEnd"/>
    </w:p>
    <w:p w:rsidR="00595F16" w:rsidRDefault="00595F16"/>
    <w:p w:rsidR="00595F16" w:rsidRDefault="00595F16">
      <w:r>
        <w:t>РЕШИЛ:</w:t>
      </w:r>
    </w:p>
    <w:p w:rsidR="00595F16" w:rsidRDefault="00595F16"/>
    <w:p w:rsidR="00680ED4" w:rsidRDefault="00CD4034" w:rsidP="00CD4034">
      <w:pPr>
        <w:ind w:firstLine="720"/>
        <w:jc w:val="both"/>
      </w:pPr>
      <w:proofErr w:type="gramStart"/>
      <w:r>
        <w:t>1.Рекомендовать Закон</w:t>
      </w:r>
      <w:r w:rsidR="0048542B">
        <w:t>одательному Собранию</w:t>
      </w:r>
      <w:r w:rsidR="00AA4326">
        <w:t xml:space="preserve"> </w:t>
      </w:r>
      <w:r w:rsidR="00040C06">
        <w:t>поддержать</w:t>
      </w:r>
      <w:r w:rsidR="0048542B">
        <w:t xml:space="preserve"> </w:t>
      </w:r>
      <w:r w:rsidR="00040C06">
        <w:t xml:space="preserve">проект федерального закона № 188813-7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Федеральный </w:t>
      </w:r>
      <w:r w:rsidR="00040C06">
        <w:lastRenderedPageBreak/>
        <w:t>закон "О государственной регистрации недвижимости" на заседании Законодательного</w:t>
      </w:r>
      <w:proofErr w:type="gramEnd"/>
      <w:r w:rsidR="00040C06">
        <w:t xml:space="preserve"> Собрания 28 июня 2017 года</w:t>
      </w:r>
      <w:r w:rsidR="004B428C">
        <w:t>.</w:t>
      </w:r>
    </w:p>
    <w:p w:rsidR="00A15EA5" w:rsidRDefault="00A15EA5" w:rsidP="002171D7">
      <w:pPr>
        <w:ind w:firstLine="720"/>
        <w:jc w:val="both"/>
      </w:pPr>
    </w:p>
    <w:p w:rsidR="002171D7" w:rsidRDefault="00040C06" w:rsidP="002171D7">
      <w:pPr>
        <w:ind w:firstLine="720"/>
        <w:jc w:val="both"/>
      </w:pPr>
      <w:r>
        <w:t>2</w:t>
      </w:r>
      <w:r w:rsidR="002171D7">
        <w:t>.</w:t>
      </w:r>
      <w:r w:rsidR="00203F14" w:rsidRPr="0045315B">
        <w:t xml:space="preserve">Поручить </w:t>
      </w:r>
      <w:r w:rsidR="006D4927">
        <w:t>Зотову Е.А.</w:t>
      </w:r>
      <w:r w:rsidR="00203F14" w:rsidRPr="0045315B">
        <w:t>, председател</w:t>
      </w:r>
      <w:r w:rsidR="006D4927">
        <w:t>ю</w:t>
      </w:r>
      <w:r w:rsidR="00203F14" w:rsidRPr="0045315B">
        <w:t xml:space="preserve"> комитета по </w:t>
      </w:r>
      <w:proofErr w:type="gramStart"/>
      <w:r w:rsidR="00203F14" w:rsidRPr="0045315B">
        <w:t>продовольственной</w:t>
      </w:r>
      <w:proofErr w:type="gramEnd"/>
      <w:r w:rsidR="00203F14" w:rsidRPr="0045315B">
        <w:t xml:space="preserve"> политике и природопользованию, выступить на заседании Законодательного С</w:t>
      </w:r>
      <w:r w:rsidR="00203F14">
        <w:t>обрания с докладом по данному</w:t>
      </w:r>
      <w:r w:rsidR="00203F14" w:rsidRPr="0045315B">
        <w:t xml:space="preserve"> вопросу.</w:t>
      </w:r>
    </w:p>
    <w:p w:rsidR="002171D7" w:rsidRDefault="002171D7" w:rsidP="002171D7">
      <w:pPr>
        <w:ind w:firstLine="720"/>
        <w:jc w:val="both"/>
      </w:pPr>
    </w:p>
    <w:p w:rsidR="002171D7" w:rsidRDefault="00040C06" w:rsidP="00203F14">
      <w:pPr>
        <w:ind w:firstLine="720"/>
        <w:jc w:val="both"/>
      </w:pPr>
      <w:r>
        <w:t>3</w:t>
      </w:r>
      <w:r w:rsidR="002171D7">
        <w:t>.</w:t>
      </w:r>
      <w:r w:rsidR="00203F14" w:rsidRPr="0045315B">
        <w:t>Определить время для рас</w:t>
      </w:r>
      <w:r w:rsidR="00203F14">
        <w:t xml:space="preserve">смотрения указанного вопроса на заседании </w:t>
      </w:r>
      <w:r w:rsidR="00203F14" w:rsidRPr="0045315B">
        <w:t>Законодательного Собра</w:t>
      </w:r>
      <w:r w:rsidR="00203F14">
        <w:t xml:space="preserve">ния - 5 минут, в том числе для </w:t>
      </w:r>
      <w:r w:rsidR="00203F14" w:rsidRPr="0045315B">
        <w:t xml:space="preserve">доклада - </w:t>
      </w:r>
      <w:r w:rsidR="00203F14">
        <w:t xml:space="preserve">  </w:t>
      </w:r>
      <w:r w:rsidR="00203F14" w:rsidRPr="0045315B">
        <w:t>2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A15EA5" w:rsidP="00040C06">
      <w:pPr>
        <w:jc w:val="both"/>
      </w:pPr>
      <w:r>
        <w:t>П</w:t>
      </w:r>
      <w:r w:rsidR="000519A3">
        <w:t>редседател</w:t>
      </w:r>
      <w:r>
        <w:t>ь</w:t>
      </w:r>
      <w:r w:rsidR="00CD4034">
        <w:t xml:space="preserve"> комитета </w:t>
      </w:r>
      <w:r>
        <w:t xml:space="preserve">                       </w:t>
      </w:r>
      <w:r w:rsidR="00CD4034">
        <w:t xml:space="preserve">                         </w:t>
      </w:r>
      <w:r w:rsidR="000519A3">
        <w:t xml:space="preserve">                </w:t>
      </w:r>
      <w:r>
        <w:t xml:space="preserve">        </w:t>
      </w:r>
      <w:r w:rsidR="00FB4123">
        <w:t xml:space="preserve"> </w:t>
      </w:r>
      <w:r w:rsidR="000519A3">
        <w:t xml:space="preserve"> </w:t>
      </w:r>
      <w:r>
        <w:t>Е.А. Зотов</w:t>
      </w:r>
    </w:p>
    <w:p w:rsidR="000324DA" w:rsidRDefault="000324DA" w:rsidP="00040C06">
      <w:pPr>
        <w:jc w:val="both"/>
      </w:pPr>
    </w:p>
    <w:p w:rsidR="000324DA" w:rsidRDefault="000324DA" w:rsidP="00CD4034"/>
    <w:p w:rsidR="000324DA" w:rsidRDefault="000324DA" w:rsidP="00CD4034"/>
    <w:sectPr w:rsidR="000324DA" w:rsidSect="0090003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C4D" w:rsidRDefault="00887C4D">
      <w:r>
        <w:separator/>
      </w:r>
    </w:p>
  </w:endnote>
  <w:endnote w:type="continuationSeparator" w:id="0">
    <w:p w:rsidR="00887C4D" w:rsidRDefault="0088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C4D" w:rsidRDefault="00887C4D">
      <w:r>
        <w:separator/>
      </w:r>
    </w:p>
  </w:footnote>
  <w:footnote w:type="continuationSeparator" w:id="0">
    <w:p w:rsidR="00887C4D" w:rsidRDefault="00887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17360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24422"/>
    <w:rsid w:val="000324DA"/>
    <w:rsid w:val="0003689F"/>
    <w:rsid w:val="00040C06"/>
    <w:rsid w:val="0005183B"/>
    <w:rsid w:val="000519A3"/>
    <w:rsid w:val="00053BC1"/>
    <w:rsid w:val="000620F8"/>
    <w:rsid w:val="00082DCD"/>
    <w:rsid w:val="00093092"/>
    <w:rsid w:val="000B7DEC"/>
    <w:rsid w:val="000E1498"/>
    <w:rsid w:val="00117D97"/>
    <w:rsid w:val="0015104F"/>
    <w:rsid w:val="00151BB0"/>
    <w:rsid w:val="00155065"/>
    <w:rsid w:val="0017227B"/>
    <w:rsid w:val="00190E72"/>
    <w:rsid w:val="001A6AC8"/>
    <w:rsid w:val="001C1504"/>
    <w:rsid w:val="001C4715"/>
    <w:rsid w:val="001E0E7E"/>
    <w:rsid w:val="00201F7D"/>
    <w:rsid w:val="00203F14"/>
    <w:rsid w:val="00210C05"/>
    <w:rsid w:val="002171D7"/>
    <w:rsid w:val="00274D89"/>
    <w:rsid w:val="00291EFE"/>
    <w:rsid w:val="002A04AA"/>
    <w:rsid w:val="002A3ABE"/>
    <w:rsid w:val="002D3793"/>
    <w:rsid w:val="002D3FC4"/>
    <w:rsid w:val="002D66E8"/>
    <w:rsid w:val="002E46B4"/>
    <w:rsid w:val="002F02CB"/>
    <w:rsid w:val="0030603C"/>
    <w:rsid w:val="00320F2B"/>
    <w:rsid w:val="00353719"/>
    <w:rsid w:val="0036442C"/>
    <w:rsid w:val="003656AB"/>
    <w:rsid w:val="003B54B8"/>
    <w:rsid w:val="003C4624"/>
    <w:rsid w:val="003E6834"/>
    <w:rsid w:val="0046121A"/>
    <w:rsid w:val="0048542B"/>
    <w:rsid w:val="004B30F2"/>
    <w:rsid w:val="004B428C"/>
    <w:rsid w:val="004C102E"/>
    <w:rsid w:val="004D07AA"/>
    <w:rsid w:val="004E3D78"/>
    <w:rsid w:val="00500F87"/>
    <w:rsid w:val="005502F8"/>
    <w:rsid w:val="00564CFC"/>
    <w:rsid w:val="00595F16"/>
    <w:rsid w:val="005B31CB"/>
    <w:rsid w:val="006057CC"/>
    <w:rsid w:val="0064484C"/>
    <w:rsid w:val="00644B73"/>
    <w:rsid w:val="00651DF6"/>
    <w:rsid w:val="006648AE"/>
    <w:rsid w:val="00667282"/>
    <w:rsid w:val="00680DDF"/>
    <w:rsid w:val="00680ED4"/>
    <w:rsid w:val="006A0FF4"/>
    <w:rsid w:val="006A4267"/>
    <w:rsid w:val="006A4752"/>
    <w:rsid w:val="006A5070"/>
    <w:rsid w:val="006D1F5D"/>
    <w:rsid w:val="006D4927"/>
    <w:rsid w:val="00720876"/>
    <w:rsid w:val="00722961"/>
    <w:rsid w:val="00726912"/>
    <w:rsid w:val="0073130C"/>
    <w:rsid w:val="00733319"/>
    <w:rsid w:val="007867BE"/>
    <w:rsid w:val="00794BF3"/>
    <w:rsid w:val="00796F20"/>
    <w:rsid w:val="007E1C72"/>
    <w:rsid w:val="007F0F0C"/>
    <w:rsid w:val="00817360"/>
    <w:rsid w:val="008322E5"/>
    <w:rsid w:val="00836F71"/>
    <w:rsid w:val="00837742"/>
    <w:rsid w:val="00847519"/>
    <w:rsid w:val="00887C4D"/>
    <w:rsid w:val="00894CF6"/>
    <w:rsid w:val="008B2AD6"/>
    <w:rsid w:val="008B702C"/>
    <w:rsid w:val="008C6644"/>
    <w:rsid w:val="008D2893"/>
    <w:rsid w:val="008F2060"/>
    <w:rsid w:val="00900034"/>
    <w:rsid w:val="00907E35"/>
    <w:rsid w:val="009263EC"/>
    <w:rsid w:val="0094628A"/>
    <w:rsid w:val="00957B9C"/>
    <w:rsid w:val="00986E1B"/>
    <w:rsid w:val="009C596A"/>
    <w:rsid w:val="009D1320"/>
    <w:rsid w:val="009F78CD"/>
    <w:rsid w:val="00A05464"/>
    <w:rsid w:val="00A1056E"/>
    <w:rsid w:val="00A15EA5"/>
    <w:rsid w:val="00A1748F"/>
    <w:rsid w:val="00A218C7"/>
    <w:rsid w:val="00A33F2F"/>
    <w:rsid w:val="00A60551"/>
    <w:rsid w:val="00A8389E"/>
    <w:rsid w:val="00A97D37"/>
    <w:rsid w:val="00AA4326"/>
    <w:rsid w:val="00AB254E"/>
    <w:rsid w:val="00AB3A66"/>
    <w:rsid w:val="00B222E7"/>
    <w:rsid w:val="00B26B2F"/>
    <w:rsid w:val="00B50AFC"/>
    <w:rsid w:val="00B50E61"/>
    <w:rsid w:val="00B50FD1"/>
    <w:rsid w:val="00B9507C"/>
    <w:rsid w:val="00BB0F3D"/>
    <w:rsid w:val="00BE6797"/>
    <w:rsid w:val="00BF2638"/>
    <w:rsid w:val="00C454F6"/>
    <w:rsid w:val="00C625C4"/>
    <w:rsid w:val="00C62908"/>
    <w:rsid w:val="00C67495"/>
    <w:rsid w:val="00C714E3"/>
    <w:rsid w:val="00CD4034"/>
    <w:rsid w:val="00CD6826"/>
    <w:rsid w:val="00CD7525"/>
    <w:rsid w:val="00D02CCF"/>
    <w:rsid w:val="00D039B2"/>
    <w:rsid w:val="00D3588C"/>
    <w:rsid w:val="00D80476"/>
    <w:rsid w:val="00D8191D"/>
    <w:rsid w:val="00DA679F"/>
    <w:rsid w:val="00DD128C"/>
    <w:rsid w:val="00E0415F"/>
    <w:rsid w:val="00E26C21"/>
    <w:rsid w:val="00E30D1A"/>
    <w:rsid w:val="00E54EAC"/>
    <w:rsid w:val="00EA1EB3"/>
    <w:rsid w:val="00EB210B"/>
    <w:rsid w:val="00EB2BD7"/>
    <w:rsid w:val="00EB3875"/>
    <w:rsid w:val="00EE3549"/>
    <w:rsid w:val="00F027B2"/>
    <w:rsid w:val="00F10DE4"/>
    <w:rsid w:val="00F13005"/>
    <w:rsid w:val="00F5158F"/>
    <w:rsid w:val="00F53416"/>
    <w:rsid w:val="00F649A5"/>
    <w:rsid w:val="00F86EB9"/>
    <w:rsid w:val="00FA23E1"/>
    <w:rsid w:val="00FB1587"/>
    <w:rsid w:val="00FB4123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37396-2F8E-4471-A8D0-731C75C1F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90</TotalTime>
  <Pages>2</Pages>
  <Words>238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Кочерова Анастасия Викторовна</cp:lastModifiedBy>
  <cp:revision>11</cp:revision>
  <cp:lastPrinted>2017-01-13T00:14:00Z</cp:lastPrinted>
  <dcterms:created xsi:type="dcterms:W3CDTF">2014-11-06T23:02:00Z</dcterms:created>
  <dcterms:modified xsi:type="dcterms:W3CDTF">2017-06-27T22:19:00Z</dcterms:modified>
</cp:coreProperties>
</file>