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D07" w:rsidRDefault="00CA1D07" w:rsidP="001748E5">
      <w:pPr>
        <w:tabs>
          <w:tab w:val="left" w:pos="6327"/>
          <w:tab w:val="right" w:pos="6396"/>
          <w:tab w:val="right" w:pos="935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</w:t>
      </w:r>
      <w:r w:rsidR="002B7EE8">
        <w:rPr>
          <w:sz w:val="22"/>
          <w:szCs w:val="22"/>
        </w:rPr>
        <w:t xml:space="preserve">                         </w:t>
      </w:r>
      <w:r w:rsidR="00426039">
        <w:rPr>
          <w:sz w:val="22"/>
          <w:szCs w:val="22"/>
        </w:rPr>
        <w:t xml:space="preserve">Проект внесен </w:t>
      </w:r>
      <w:r w:rsidR="002B7EE8">
        <w:rPr>
          <w:sz w:val="22"/>
          <w:szCs w:val="22"/>
        </w:rPr>
        <w:t>Губернатором</w:t>
      </w:r>
    </w:p>
    <w:p w:rsidR="00426039" w:rsidRPr="00426039" w:rsidRDefault="00CA1D07" w:rsidP="00CA1D07">
      <w:pPr>
        <w:tabs>
          <w:tab w:val="left" w:pos="6327"/>
          <w:tab w:val="right" w:pos="6396"/>
          <w:tab w:val="right" w:pos="935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</w:t>
      </w:r>
      <w:r w:rsidR="000226BC">
        <w:rPr>
          <w:sz w:val="22"/>
          <w:szCs w:val="22"/>
        </w:rPr>
        <w:t xml:space="preserve">                    </w:t>
      </w:r>
      <w:r w:rsidR="002B7EE8">
        <w:rPr>
          <w:sz w:val="22"/>
          <w:szCs w:val="22"/>
        </w:rPr>
        <w:t>Приморского</w:t>
      </w:r>
      <w:r>
        <w:rPr>
          <w:sz w:val="22"/>
          <w:szCs w:val="22"/>
        </w:rPr>
        <w:t xml:space="preserve"> </w:t>
      </w:r>
      <w:r w:rsidR="00426039">
        <w:rPr>
          <w:sz w:val="22"/>
          <w:szCs w:val="22"/>
        </w:rPr>
        <w:t>края</w:t>
      </w:r>
    </w:p>
    <w:p w:rsidR="00762D49" w:rsidRPr="007819D5" w:rsidRDefault="00762D49">
      <w:pPr>
        <w:rPr>
          <w:color w:val="FF0000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D96817" w:rsidRPr="00D96817" w:rsidRDefault="00D96817" w:rsidP="00D96817"/>
          <w:p w:rsidR="000C01F3" w:rsidRPr="000C01F3" w:rsidRDefault="000C01F3" w:rsidP="000C01F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0A80" w:rsidRDefault="00A82470" w:rsidP="005C27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AC0F7B">
        <w:rPr>
          <w:rFonts w:ascii="Times New Roman" w:hAnsi="Times New Roman" w:cs="Times New Roman"/>
          <w:sz w:val="28"/>
          <w:szCs w:val="28"/>
        </w:rPr>
        <w:t>Я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</w:t>
      </w:r>
      <w:r w:rsidR="00D930ED">
        <w:rPr>
          <w:rFonts w:ascii="Times New Roman" w:hAnsi="Times New Roman" w:cs="Times New Roman"/>
          <w:sz w:val="28"/>
          <w:szCs w:val="28"/>
        </w:rPr>
        <w:t xml:space="preserve"> </w:t>
      </w:r>
      <w:r w:rsidR="00B32C1D">
        <w:rPr>
          <w:rFonts w:ascii="Times New Roman" w:hAnsi="Times New Roman" w:cs="Times New Roman"/>
          <w:sz w:val="28"/>
          <w:szCs w:val="28"/>
        </w:rPr>
        <w:t>СТАТЬЮ 23</w:t>
      </w:r>
      <w:r w:rsidR="00460A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0ED" w:rsidRDefault="00DF129E" w:rsidP="00460A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A82470" w:rsidRPr="00A07866">
        <w:rPr>
          <w:rFonts w:ascii="Times New Roman" w:hAnsi="Times New Roman" w:cs="Times New Roman"/>
          <w:sz w:val="28"/>
          <w:szCs w:val="28"/>
        </w:rPr>
        <w:t>КОН</w:t>
      </w:r>
      <w:r w:rsidR="00460A80">
        <w:rPr>
          <w:rFonts w:ascii="Times New Roman" w:hAnsi="Times New Roman" w:cs="Times New Roman"/>
          <w:sz w:val="28"/>
          <w:szCs w:val="28"/>
        </w:rPr>
        <w:t xml:space="preserve">А </w:t>
      </w:r>
      <w:r w:rsidR="00A82470" w:rsidRPr="00A0786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DA48EE">
        <w:rPr>
          <w:rFonts w:ascii="Times New Roman" w:hAnsi="Times New Roman" w:cs="Times New Roman"/>
          <w:sz w:val="28"/>
          <w:szCs w:val="28"/>
        </w:rPr>
        <w:t>«</w:t>
      </w:r>
      <w:r w:rsidR="00A82470" w:rsidRPr="00A07866">
        <w:rPr>
          <w:rFonts w:ascii="Times New Roman" w:hAnsi="Times New Roman" w:cs="Times New Roman"/>
          <w:sz w:val="28"/>
          <w:szCs w:val="28"/>
        </w:rPr>
        <w:t xml:space="preserve">О СИСТЕМЕ </w:t>
      </w:r>
    </w:p>
    <w:p w:rsidR="00D930ED" w:rsidRDefault="00A82470" w:rsidP="00D930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 xml:space="preserve">КАПИТАЛЬНОГО РЕМОНТА </w:t>
      </w:r>
      <w:proofErr w:type="gramStart"/>
      <w:r w:rsidRPr="00A07866">
        <w:rPr>
          <w:rFonts w:ascii="Times New Roman" w:hAnsi="Times New Roman" w:cs="Times New Roman"/>
          <w:sz w:val="28"/>
          <w:szCs w:val="28"/>
        </w:rPr>
        <w:t>МНОГОКВАРТИРНЫХ</w:t>
      </w:r>
      <w:proofErr w:type="gramEnd"/>
      <w:r w:rsidRPr="00A078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470" w:rsidRDefault="00A82470" w:rsidP="00D930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 xml:space="preserve">ДОМОВ В ПРИМОРСКОМ </w:t>
      </w:r>
      <w:proofErr w:type="gramStart"/>
      <w:r w:rsidRPr="00A07866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="00DA48EE">
        <w:rPr>
          <w:rFonts w:ascii="Times New Roman" w:hAnsi="Times New Roman" w:cs="Times New Roman"/>
          <w:sz w:val="28"/>
          <w:szCs w:val="28"/>
        </w:rPr>
        <w:t>»</w:t>
      </w:r>
    </w:p>
    <w:p w:rsidR="00DB676D" w:rsidRPr="00A07866" w:rsidRDefault="00DB676D" w:rsidP="00D930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82470" w:rsidRPr="00F557CE" w:rsidRDefault="00A82470" w:rsidP="00A82470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caps/>
          <w:szCs w:val="28"/>
        </w:rPr>
      </w:pPr>
    </w:p>
    <w:p w:rsidR="00951BFE" w:rsidRPr="00174B4C" w:rsidRDefault="00A82470" w:rsidP="00AD7A9F">
      <w:pPr>
        <w:ind w:firstLine="709"/>
        <w:jc w:val="both"/>
        <w:rPr>
          <w:szCs w:val="28"/>
        </w:rPr>
      </w:pPr>
      <w:proofErr w:type="gramStart"/>
      <w:r w:rsidRPr="00174B4C">
        <w:rPr>
          <w:szCs w:val="28"/>
        </w:rPr>
        <w:t>Принят</w:t>
      </w:r>
      <w:proofErr w:type="gramEnd"/>
      <w:r w:rsidRPr="00174B4C">
        <w:rPr>
          <w:szCs w:val="28"/>
        </w:rPr>
        <w:t xml:space="preserve"> Законодательным Собранием Приморского края </w:t>
      </w:r>
    </w:p>
    <w:p w:rsidR="000834BB" w:rsidRDefault="000834BB" w:rsidP="00DB318A">
      <w:pPr>
        <w:rPr>
          <w:szCs w:val="28"/>
        </w:rPr>
      </w:pPr>
    </w:p>
    <w:p w:rsidR="00DB676D" w:rsidRPr="00174B4C" w:rsidRDefault="00DB676D" w:rsidP="00DB318A">
      <w:pPr>
        <w:rPr>
          <w:szCs w:val="28"/>
        </w:rPr>
      </w:pPr>
    </w:p>
    <w:p w:rsidR="00DF129E" w:rsidRDefault="00287CC7" w:rsidP="000834BB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</w:t>
      </w:r>
      <w:r w:rsidR="0078581B">
        <w:rPr>
          <w:sz w:val="28"/>
          <w:szCs w:val="28"/>
        </w:rPr>
        <w:t xml:space="preserve"> 1</w:t>
      </w:r>
    </w:p>
    <w:p w:rsidR="00DB676D" w:rsidRDefault="00DB676D" w:rsidP="000834BB">
      <w:pPr>
        <w:pStyle w:val="ConsPlusNormal"/>
        <w:ind w:firstLine="540"/>
        <w:jc w:val="both"/>
        <w:rPr>
          <w:sz w:val="28"/>
          <w:szCs w:val="28"/>
        </w:rPr>
      </w:pPr>
    </w:p>
    <w:p w:rsidR="00DF129E" w:rsidRDefault="00DF129E" w:rsidP="000834BB">
      <w:pPr>
        <w:pStyle w:val="ConsPlusNormal"/>
        <w:ind w:firstLine="540"/>
        <w:jc w:val="both"/>
        <w:rPr>
          <w:sz w:val="28"/>
          <w:szCs w:val="28"/>
        </w:rPr>
      </w:pPr>
    </w:p>
    <w:p w:rsidR="00A82470" w:rsidRDefault="00A82470" w:rsidP="000834BB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684E7E">
        <w:rPr>
          <w:sz w:val="28"/>
          <w:szCs w:val="28"/>
        </w:rPr>
        <w:t xml:space="preserve">Внести </w:t>
      </w:r>
      <w:r w:rsidR="00874B58">
        <w:rPr>
          <w:sz w:val="28"/>
          <w:szCs w:val="28"/>
        </w:rPr>
        <w:t xml:space="preserve">в </w:t>
      </w:r>
      <w:r w:rsidR="00B32C1D">
        <w:rPr>
          <w:sz w:val="28"/>
          <w:szCs w:val="28"/>
        </w:rPr>
        <w:t>статью 23</w:t>
      </w:r>
      <w:r w:rsidR="00CF584A">
        <w:rPr>
          <w:sz w:val="28"/>
          <w:szCs w:val="28"/>
        </w:rPr>
        <w:t xml:space="preserve"> </w:t>
      </w:r>
      <w:r w:rsidRPr="00684E7E">
        <w:rPr>
          <w:sz w:val="28"/>
          <w:szCs w:val="28"/>
        </w:rPr>
        <w:t>Закон</w:t>
      </w:r>
      <w:r w:rsidR="00CF584A">
        <w:rPr>
          <w:sz w:val="28"/>
          <w:szCs w:val="28"/>
        </w:rPr>
        <w:t>а</w:t>
      </w:r>
      <w:r w:rsidRPr="00684E7E">
        <w:rPr>
          <w:sz w:val="28"/>
          <w:szCs w:val="28"/>
        </w:rPr>
        <w:t xml:space="preserve"> Приморского края от 7 августа 2013 года</w:t>
      </w:r>
      <w:r w:rsidR="00874B58">
        <w:rPr>
          <w:sz w:val="28"/>
          <w:szCs w:val="28"/>
        </w:rPr>
        <w:t xml:space="preserve"> </w:t>
      </w:r>
      <w:r w:rsidR="00CF584A">
        <w:rPr>
          <w:sz w:val="28"/>
          <w:szCs w:val="28"/>
        </w:rPr>
        <w:t xml:space="preserve">      </w:t>
      </w:r>
      <w:r w:rsidRPr="00684E7E">
        <w:rPr>
          <w:sz w:val="28"/>
          <w:szCs w:val="28"/>
        </w:rPr>
        <w:t>№ 227-КЗ</w:t>
      </w:r>
      <w:r w:rsidR="00CF584A">
        <w:rPr>
          <w:sz w:val="28"/>
          <w:szCs w:val="28"/>
        </w:rPr>
        <w:t xml:space="preserve"> </w:t>
      </w:r>
      <w:r w:rsidR="00D76F49" w:rsidRPr="00684E7E">
        <w:rPr>
          <w:sz w:val="28"/>
          <w:szCs w:val="28"/>
        </w:rPr>
        <w:t>«</w:t>
      </w:r>
      <w:r w:rsidRPr="00684E7E">
        <w:rPr>
          <w:sz w:val="28"/>
          <w:szCs w:val="28"/>
        </w:rPr>
        <w:t>О системе капитального ремонта многоквартирных домов в Приморском крае</w:t>
      </w:r>
      <w:r w:rsidR="00D76F49" w:rsidRPr="00684E7E">
        <w:rPr>
          <w:sz w:val="28"/>
          <w:szCs w:val="28"/>
        </w:rPr>
        <w:t>»</w:t>
      </w:r>
      <w:r w:rsidRPr="00684E7E">
        <w:rPr>
          <w:sz w:val="28"/>
          <w:szCs w:val="28"/>
        </w:rPr>
        <w:t xml:space="preserve"> (Ведомости Законодательного Собрания Приморского края, 2013,</w:t>
      </w:r>
      <w:r w:rsidR="009D634B">
        <w:rPr>
          <w:sz w:val="28"/>
          <w:szCs w:val="28"/>
        </w:rPr>
        <w:t xml:space="preserve"> </w:t>
      </w:r>
      <w:r w:rsidRPr="00684E7E">
        <w:rPr>
          <w:sz w:val="28"/>
          <w:szCs w:val="28"/>
        </w:rPr>
        <w:t xml:space="preserve">№ 55, стр. 5; 2014, № 70, стр. 56, № 73, стр. 30, </w:t>
      </w:r>
      <w:r w:rsidR="00990DEB" w:rsidRPr="00684E7E">
        <w:rPr>
          <w:sz w:val="28"/>
          <w:szCs w:val="28"/>
        </w:rPr>
        <w:t>№ 78, стр. 21,</w:t>
      </w:r>
      <w:r w:rsidR="002B11F6">
        <w:rPr>
          <w:sz w:val="28"/>
          <w:szCs w:val="28"/>
        </w:rPr>
        <w:t xml:space="preserve"> </w:t>
      </w:r>
      <w:r w:rsidR="00A634B4">
        <w:rPr>
          <w:sz w:val="28"/>
          <w:szCs w:val="28"/>
        </w:rPr>
        <w:t xml:space="preserve">      </w:t>
      </w:r>
      <w:r w:rsidR="00990DEB" w:rsidRPr="00684E7E">
        <w:rPr>
          <w:sz w:val="28"/>
          <w:szCs w:val="28"/>
        </w:rPr>
        <w:t>№ 98, стр. 56; 2015,</w:t>
      </w:r>
      <w:r w:rsidR="00B52073" w:rsidRPr="00684E7E">
        <w:rPr>
          <w:sz w:val="28"/>
          <w:szCs w:val="28"/>
        </w:rPr>
        <w:t xml:space="preserve"> </w:t>
      </w:r>
      <w:r w:rsidR="00990DEB" w:rsidRPr="00684E7E">
        <w:rPr>
          <w:sz w:val="28"/>
          <w:szCs w:val="28"/>
        </w:rPr>
        <w:t>№ 116, стр. 9, № 125, стр. 102</w:t>
      </w:r>
      <w:r w:rsidR="009423C4">
        <w:rPr>
          <w:sz w:val="28"/>
          <w:szCs w:val="28"/>
        </w:rPr>
        <w:t>, № 132, стр. 43, № 145,</w:t>
      </w:r>
      <w:r w:rsidR="00DB318A">
        <w:rPr>
          <w:sz w:val="28"/>
          <w:szCs w:val="28"/>
        </w:rPr>
        <w:t xml:space="preserve"> </w:t>
      </w:r>
      <w:r w:rsidR="00A634B4">
        <w:rPr>
          <w:sz w:val="28"/>
          <w:szCs w:val="28"/>
        </w:rPr>
        <w:t xml:space="preserve">   </w:t>
      </w:r>
      <w:r w:rsidR="009423C4">
        <w:rPr>
          <w:sz w:val="28"/>
          <w:szCs w:val="28"/>
        </w:rPr>
        <w:t>стр. 55</w:t>
      </w:r>
      <w:r w:rsidR="00CF584A">
        <w:rPr>
          <w:sz w:val="28"/>
          <w:szCs w:val="28"/>
        </w:rPr>
        <w:t>;</w:t>
      </w:r>
      <w:proofErr w:type="gramEnd"/>
      <w:r w:rsidR="00CF584A">
        <w:rPr>
          <w:sz w:val="28"/>
          <w:szCs w:val="28"/>
        </w:rPr>
        <w:t xml:space="preserve"> </w:t>
      </w:r>
      <w:proofErr w:type="gramStart"/>
      <w:r w:rsidR="00CF584A">
        <w:rPr>
          <w:sz w:val="28"/>
          <w:szCs w:val="28"/>
        </w:rPr>
        <w:t xml:space="preserve">2016, </w:t>
      </w:r>
      <w:r w:rsidR="00632B6E">
        <w:rPr>
          <w:sz w:val="28"/>
          <w:szCs w:val="28"/>
        </w:rPr>
        <w:t>№ 156, стр. 70</w:t>
      </w:r>
      <w:r w:rsidR="00A8253B">
        <w:rPr>
          <w:sz w:val="28"/>
          <w:szCs w:val="28"/>
        </w:rPr>
        <w:t>, № 20, стр. 34</w:t>
      </w:r>
      <w:r w:rsidR="00990DEB" w:rsidRPr="00684E7E">
        <w:rPr>
          <w:sz w:val="28"/>
          <w:szCs w:val="28"/>
        </w:rPr>
        <w:t xml:space="preserve">) </w:t>
      </w:r>
      <w:r w:rsidRPr="00684E7E">
        <w:rPr>
          <w:sz w:val="28"/>
          <w:szCs w:val="28"/>
        </w:rPr>
        <w:t>следующ</w:t>
      </w:r>
      <w:r w:rsidR="00DB676D">
        <w:rPr>
          <w:sz w:val="28"/>
          <w:szCs w:val="28"/>
        </w:rPr>
        <w:t>ее</w:t>
      </w:r>
      <w:r w:rsidRPr="00684E7E">
        <w:rPr>
          <w:sz w:val="28"/>
          <w:szCs w:val="28"/>
        </w:rPr>
        <w:t xml:space="preserve"> изменени</w:t>
      </w:r>
      <w:r w:rsidR="00DB676D">
        <w:rPr>
          <w:sz w:val="28"/>
          <w:szCs w:val="28"/>
        </w:rPr>
        <w:t>е</w:t>
      </w:r>
      <w:r w:rsidRPr="00684E7E">
        <w:rPr>
          <w:sz w:val="28"/>
          <w:szCs w:val="28"/>
        </w:rPr>
        <w:t>:</w:t>
      </w:r>
      <w:proofErr w:type="gramEnd"/>
    </w:p>
    <w:p w:rsidR="006B17A8" w:rsidRDefault="00DB676D" w:rsidP="00DB676D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22B53">
        <w:rPr>
          <w:sz w:val="28"/>
          <w:szCs w:val="28"/>
        </w:rPr>
        <w:t xml:space="preserve">в </w:t>
      </w:r>
      <w:r>
        <w:rPr>
          <w:sz w:val="28"/>
          <w:szCs w:val="28"/>
        </w:rPr>
        <w:t>ч</w:t>
      </w:r>
      <w:r w:rsidR="00522B53">
        <w:rPr>
          <w:sz w:val="28"/>
          <w:szCs w:val="28"/>
        </w:rPr>
        <w:t>асти</w:t>
      </w:r>
      <w:r w:rsidR="00B32C1D">
        <w:rPr>
          <w:sz w:val="28"/>
          <w:szCs w:val="28"/>
        </w:rPr>
        <w:t xml:space="preserve"> 4 </w:t>
      </w:r>
      <w:r w:rsidR="00522B53">
        <w:rPr>
          <w:sz w:val="28"/>
          <w:szCs w:val="28"/>
        </w:rPr>
        <w:t>после слов «одного муниципального образования» дополнить словами «(городского округа, муниципального района)».</w:t>
      </w:r>
    </w:p>
    <w:p w:rsidR="00DB676D" w:rsidRDefault="00DB676D" w:rsidP="005E09B4">
      <w:pPr>
        <w:pStyle w:val="ConsPlusNormal"/>
        <w:ind w:firstLine="540"/>
        <w:jc w:val="both"/>
        <w:rPr>
          <w:sz w:val="28"/>
          <w:szCs w:val="28"/>
        </w:rPr>
      </w:pPr>
    </w:p>
    <w:p w:rsidR="00DB676D" w:rsidRDefault="00DB676D" w:rsidP="005E09B4">
      <w:pPr>
        <w:pStyle w:val="ConsPlusNormal"/>
        <w:ind w:firstLine="540"/>
        <w:jc w:val="both"/>
        <w:rPr>
          <w:sz w:val="28"/>
          <w:szCs w:val="28"/>
        </w:rPr>
      </w:pPr>
    </w:p>
    <w:p w:rsidR="00157816" w:rsidRDefault="00157816" w:rsidP="005E09B4">
      <w:pPr>
        <w:pStyle w:val="ConsPlusNormal"/>
        <w:ind w:firstLine="540"/>
        <w:jc w:val="both"/>
        <w:rPr>
          <w:sz w:val="28"/>
          <w:szCs w:val="28"/>
        </w:rPr>
      </w:pPr>
    </w:p>
    <w:p w:rsidR="00A82470" w:rsidRPr="00F557CE" w:rsidRDefault="00A82470" w:rsidP="00D96817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7"/>
        <w:gridCol w:w="6553"/>
      </w:tblGrid>
      <w:tr w:rsidR="00480B38" w:rsidRPr="00480B38" w:rsidTr="0032514F">
        <w:tc>
          <w:tcPr>
            <w:tcW w:w="3085" w:type="dxa"/>
            <w:shd w:val="clear" w:color="auto" w:fill="auto"/>
          </w:tcPr>
          <w:p w:rsidR="00480B38" w:rsidRPr="00480B38" w:rsidRDefault="00CA1D07" w:rsidP="00157816">
            <w:pPr>
              <w:tabs>
                <w:tab w:val="left" w:pos="183"/>
                <w:tab w:val="left" w:pos="567"/>
              </w:tabs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901FE0">
              <w:rPr>
                <w:szCs w:val="28"/>
              </w:rPr>
              <w:t xml:space="preserve">убернатор края </w:t>
            </w:r>
          </w:p>
        </w:tc>
        <w:tc>
          <w:tcPr>
            <w:tcW w:w="6768" w:type="dxa"/>
            <w:shd w:val="clear" w:color="auto" w:fill="auto"/>
            <w:vAlign w:val="bottom"/>
          </w:tcPr>
          <w:p w:rsidR="00480B38" w:rsidRPr="00480B38" w:rsidRDefault="00157816" w:rsidP="00480B3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bookmarkStart w:id="0" w:name="_GoBack"/>
            <w:bookmarkEnd w:id="0"/>
            <w:r w:rsidR="00480B38" w:rsidRPr="00480B38">
              <w:rPr>
                <w:szCs w:val="28"/>
              </w:rPr>
              <w:t>В</w:t>
            </w:r>
            <w:r w:rsidR="002B7EE8">
              <w:rPr>
                <w:szCs w:val="28"/>
              </w:rPr>
              <w:t xml:space="preserve">.В. </w:t>
            </w:r>
            <w:proofErr w:type="spellStart"/>
            <w:r w:rsidR="002B7EE8">
              <w:rPr>
                <w:szCs w:val="28"/>
              </w:rPr>
              <w:t>Миклушевский</w:t>
            </w:r>
            <w:proofErr w:type="spellEnd"/>
          </w:p>
        </w:tc>
      </w:tr>
    </w:tbl>
    <w:p w:rsidR="00BE0544" w:rsidRDefault="00BE0544" w:rsidP="00901FE0"/>
    <w:sectPr w:rsidR="00BE0544" w:rsidSect="00D96817">
      <w:headerReference w:type="default" r:id="rId9"/>
      <w:headerReference w:type="first" r:id="rId10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B98" w:rsidRDefault="00CE7B98">
      <w:r>
        <w:separator/>
      </w:r>
    </w:p>
  </w:endnote>
  <w:endnote w:type="continuationSeparator" w:id="0">
    <w:p w:rsidR="00CE7B98" w:rsidRDefault="00CE7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B98" w:rsidRDefault="00CE7B98">
      <w:r>
        <w:separator/>
      </w:r>
    </w:p>
  </w:footnote>
  <w:footnote w:type="continuationSeparator" w:id="0">
    <w:p w:rsidR="00CE7B98" w:rsidRDefault="00CE7B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87311"/>
    </w:sdtPr>
    <w:sdtEndPr/>
    <w:sdtContent>
      <w:p w:rsidR="001655C9" w:rsidRDefault="001F4092">
        <w:pPr>
          <w:pStyle w:val="a3"/>
          <w:jc w:val="center"/>
        </w:pPr>
        <w:r>
          <w:fldChar w:fldCharType="begin"/>
        </w:r>
        <w:r w:rsidR="00F14BF1">
          <w:instrText xml:space="preserve"> PAGE   \* MERGEFORMAT </w:instrText>
        </w:r>
        <w:r>
          <w:fldChar w:fldCharType="separate"/>
        </w:r>
        <w:r w:rsidR="00DB676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26039" w:rsidRPr="00832ACD" w:rsidRDefault="00426039" w:rsidP="00832A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5C9" w:rsidRDefault="001655C9">
    <w:pPr>
      <w:pStyle w:val="a3"/>
      <w:jc w:val="center"/>
    </w:pPr>
  </w:p>
  <w:p w:rsidR="00832ACD" w:rsidRDefault="00832AC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B5A8C"/>
    <w:multiLevelType w:val="hybridMultilevel"/>
    <w:tmpl w:val="2640E476"/>
    <w:lvl w:ilvl="0" w:tplc="D014470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F02EBF"/>
    <w:multiLevelType w:val="hybridMultilevel"/>
    <w:tmpl w:val="1F7E77A2"/>
    <w:lvl w:ilvl="0" w:tplc="BD22606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D200C0"/>
    <w:multiLevelType w:val="hybridMultilevel"/>
    <w:tmpl w:val="D6C61FE2"/>
    <w:lvl w:ilvl="0" w:tplc="7E5E7B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7765C6B"/>
    <w:multiLevelType w:val="hybridMultilevel"/>
    <w:tmpl w:val="BF72092A"/>
    <w:lvl w:ilvl="0" w:tplc="E5DE15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65D0F96"/>
    <w:multiLevelType w:val="hybridMultilevel"/>
    <w:tmpl w:val="4BD8355C"/>
    <w:lvl w:ilvl="0" w:tplc="B3DA25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82470"/>
    <w:rsid w:val="00003B35"/>
    <w:rsid w:val="000151AD"/>
    <w:rsid w:val="00020B71"/>
    <w:rsid w:val="00021579"/>
    <w:rsid w:val="000226BC"/>
    <w:rsid w:val="00025D2B"/>
    <w:rsid w:val="00030AA7"/>
    <w:rsid w:val="00031CC8"/>
    <w:rsid w:val="0003291F"/>
    <w:rsid w:val="0003413B"/>
    <w:rsid w:val="000353B5"/>
    <w:rsid w:val="000422E1"/>
    <w:rsid w:val="00042DD8"/>
    <w:rsid w:val="000526DF"/>
    <w:rsid w:val="00055671"/>
    <w:rsid w:val="00064DC8"/>
    <w:rsid w:val="00065DD9"/>
    <w:rsid w:val="00067430"/>
    <w:rsid w:val="00072182"/>
    <w:rsid w:val="00072720"/>
    <w:rsid w:val="00073E69"/>
    <w:rsid w:val="00075C73"/>
    <w:rsid w:val="00077D27"/>
    <w:rsid w:val="000834BB"/>
    <w:rsid w:val="00086B23"/>
    <w:rsid w:val="000959BE"/>
    <w:rsid w:val="000A0D38"/>
    <w:rsid w:val="000A37A8"/>
    <w:rsid w:val="000B48C2"/>
    <w:rsid w:val="000B5191"/>
    <w:rsid w:val="000C01F3"/>
    <w:rsid w:val="000C300A"/>
    <w:rsid w:val="000C3B36"/>
    <w:rsid w:val="000C7481"/>
    <w:rsid w:val="000C7911"/>
    <w:rsid w:val="000D3392"/>
    <w:rsid w:val="000D6C8C"/>
    <w:rsid w:val="000D789D"/>
    <w:rsid w:val="000E2327"/>
    <w:rsid w:val="000E7E51"/>
    <w:rsid w:val="000F4827"/>
    <w:rsid w:val="000F501F"/>
    <w:rsid w:val="00101068"/>
    <w:rsid w:val="0010479A"/>
    <w:rsid w:val="0010660C"/>
    <w:rsid w:val="00114F25"/>
    <w:rsid w:val="001249E5"/>
    <w:rsid w:val="00145B7A"/>
    <w:rsid w:val="00157816"/>
    <w:rsid w:val="00157E06"/>
    <w:rsid w:val="001655C9"/>
    <w:rsid w:val="0016694E"/>
    <w:rsid w:val="0017136F"/>
    <w:rsid w:val="001735E3"/>
    <w:rsid w:val="001748E5"/>
    <w:rsid w:val="00174B4C"/>
    <w:rsid w:val="00186E56"/>
    <w:rsid w:val="001951A6"/>
    <w:rsid w:val="0019610A"/>
    <w:rsid w:val="001A4CD8"/>
    <w:rsid w:val="001B1D3E"/>
    <w:rsid w:val="001B7C45"/>
    <w:rsid w:val="001C745E"/>
    <w:rsid w:val="001E0B19"/>
    <w:rsid w:val="001E2482"/>
    <w:rsid w:val="001E7052"/>
    <w:rsid w:val="001F4092"/>
    <w:rsid w:val="00202A63"/>
    <w:rsid w:val="002103BA"/>
    <w:rsid w:val="0021219C"/>
    <w:rsid w:val="0021464B"/>
    <w:rsid w:val="00215E00"/>
    <w:rsid w:val="00220E36"/>
    <w:rsid w:val="002235A8"/>
    <w:rsid w:val="00260561"/>
    <w:rsid w:val="00261551"/>
    <w:rsid w:val="00263CD8"/>
    <w:rsid w:val="00273312"/>
    <w:rsid w:val="00273B9F"/>
    <w:rsid w:val="00273C79"/>
    <w:rsid w:val="00273D1C"/>
    <w:rsid w:val="00287CC7"/>
    <w:rsid w:val="00291615"/>
    <w:rsid w:val="00296B6B"/>
    <w:rsid w:val="002A10A4"/>
    <w:rsid w:val="002A149A"/>
    <w:rsid w:val="002A343F"/>
    <w:rsid w:val="002A55B8"/>
    <w:rsid w:val="002B11F6"/>
    <w:rsid w:val="002B7EE8"/>
    <w:rsid w:val="002F567E"/>
    <w:rsid w:val="00301E94"/>
    <w:rsid w:val="00302771"/>
    <w:rsid w:val="0030783E"/>
    <w:rsid w:val="00325616"/>
    <w:rsid w:val="00326F2A"/>
    <w:rsid w:val="003331A9"/>
    <w:rsid w:val="00340206"/>
    <w:rsid w:val="00346077"/>
    <w:rsid w:val="00374D46"/>
    <w:rsid w:val="00380D0A"/>
    <w:rsid w:val="00380EE1"/>
    <w:rsid w:val="0038617D"/>
    <w:rsid w:val="00397E13"/>
    <w:rsid w:val="003B0735"/>
    <w:rsid w:val="003B2311"/>
    <w:rsid w:val="003B2496"/>
    <w:rsid w:val="003B26E7"/>
    <w:rsid w:val="003B499E"/>
    <w:rsid w:val="003B7E8D"/>
    <w:rsid w:val="003C6453"/>
    <w:rsid w:val="003E1855"/>
    <w:rsid w:val="003F6006"/>
    <w:rsid w:val="00407BE2"/>
    <w:rsid w:val="00410E94"/>
    <w:rsid w:val="00411F57"/>
    <w:rsid w:val="00414012"/>
    <w:rsid w:val="00414B69"/>
    <w:rsid w:val="004174DA"/>
    <w:rsid w:val="00423134"/>
    <w:rsid w:val="00426039"/>
    <w:rsid w:val="004347A2"/>
    <w:rsid w:val="00441F31"/>
    <w:rsid w:val="00450854"/>
    <w:rsid w:val="00451128"/>
    <w:rsid w:val="00452C57"/>
    <w:rsid w:val="00453EEF"/>
    <w:rsid w:val="00460A80"/>
    <w:rsid w:val="0046519E"/>
    <w:rsid w:val="00467843"/>
    <w:rsid w:val="0047171A"/>
    <w:rsid w:val="00471A47"/>
    <w:rsid w:val="00472C39"/>
    <w:rsid w:val="0047435B"/>
    <w:rsid w:val="004746F9"/>
    <w:rsid w:val="004756E2"/>
    <w:rsid w:val="00480B38"/>
    <w:rsid w:val="00483957"/>
    <w:rsid w:val="004849EC"/>
    <w:rsid w:val="0048584E"/>
    <w:rsid w:val="00490187"/>
    <w:rsid w:val="00493096"/>
    <w:rsid w:val="004A3103"/>
    <w:rsid w:val="004A3DC7"/>
    <w:rsid w:val="004A7741"/>
    <w:rsid w:val="004A7BB4"/>
    <w:rsid w:val="004D5365"/>
    <w:rsid w:val="004D5861"/>
    <w:rsid w:val="004D766A"/>
    <w:rsid w:val="004E2338"/>
    <w:rsid w:val="004E49BE"/>
    <w:rsid w:val="004F67A9"/>
    <w:rsid w:val="005066DB"/>
    <w:rsid w:val="00507C42"/>
    <w:rsid w:val="00517676"/>
    <w:rsid w:val="00522B53"/>
    <w:rsid w:val="00522C08"/>
    <w:rsid w:val="0052371B"/>
    <w:rsid w:val="00525E68"/>
    <w:rsid w:val="00530EDD"/>
    <w:rsid w:val="00540051"/>
    <w:rsid w:val="005450BD"/>
    <w:rsid w:val="00550F57"/>
    <w:rsid w:val="00560836"/>
    <w:rsid w:val="00562003"/>
    <w:rsid w:val="0057055A"/>
    <w:rsid w:val="00572219"/>
    <w:rsid w:val="00572793"/>
    <w:rsid w:val="00577C43"/>
    <w:rsid w:val="00583998"/>
    <w:rsid w:val="00584C61"/>
    <w:rsid w:val="0059074A"/>
    <w:rsid w:val="00593CBA"/>
    <w:rsid w:val="005973FD"/>
    <w:rsid w:val="005A2827"/>
    <w:rsid w:val="005B4FAA"/>
    <w:rsid w:val="005B5283"/>
    <w:rsid w:val="005C1912"/>
    <w:rsid w:val="005C27EE"/>
    <w:rsid w:val="005C32D0"/>
    <w:rsid w:val="005C402C"/>
    <w:rsid w:val="005C43FD"/>
    <w:rsid w:val="005C648E"/>
    <w:rsid w:val="005D2281"/>
    <w:rsid w:val="005D34C2"/>
    <w:rsid w:val="005E09B4"/>
    <w:rsid w:val="005F51E4"/>
    <w:rsid w:val="00605A4F"/>
    <w:rsid w:val="0060611D"/>
    <w:rsid w:val="0061597C"/>
    <w:rsid w:val="006164BC"/>
    <w:rsid w:val="006229D7"/>
    <w:rsid w:val="00624719"/>
    <w:rsid w:val="00632B6E"/>
    <w:rsid w:val="00632E29"/>
    <w:rsid w:val="00643179"/>
    <w:rsid w:val="00652B24"/>
    <w:rsid w:val="006621C3"/>
    <w:rsid w:val="00665270"/>
    <w:rsid w:val="0066629A"/>
    <w:rsid w:val="00672174"/>
    <w:rsid w:val="0067244A"/>
    <w:rsid w:val="00674DF9"/>
    <w:rsid w:val="006767E9"/>
    <w:rsid w:val="00677069"/>
    <w:rsid w:val="00681BCA"/>
    <w:rsid w:val="00681F93"/>
    <w:rsid w:val="00684E7E"/>
    <w:rsid w:val="0068669C"/>
    <w:rsid w:val="00694FE2"/>
    <w:rsid w:val="006A25BC"/>
    <w:rsid w:val="006A35C8"/>
    <w:rsid w:val="006B17A8"/>
    <w:rsid w:val="006E21A4"/>
    <w:rsid w:val="006E7897"/>
    <w:rsid w:val="006E79F0"/>
    <w:rsid w:val="00701626"/>
    <w:rsid w:val="0071310E"/>
    <w:rsid w:val="00714F0A"/>
    <w:rsid w:val="00721CB4"/>
    <w:rsid w:val="00722D79"/>
    <w:rsid w:val="007330BA"/>
    <w:rsid w:val="00742822"/>
    <w:rsid w:val="00751F22"/>
    <w:rsid w:val="00756203"/>
    <w:rsid w:val="00762D49"/>
    <w:rsid w:val="00772955"/>
    <w:rsid w:val="00780BE9"/>
    <w:rsid w:val="007819D5"/>
    <w:rsid w:val="0078289D"/>
    <w:rsid w:val="00783E76"/>
    <w:rsid w:val="0078581B"/>
    <w:rsid w:val="00793AB8"/>
    <w:rsid w:val="00795611"/>
    <w:rsid w:val="007A709B"/>
    <w:rsid w:val="007B0137"/>
    <w:rsid w:val="007D23C8"/>
    <w:rsid w:val="007E0178"/>
    <w:rsid w:val="007E4AA6"/>
    <w:rsid w:val="007E6BA5"/>
    <w:rsid w:val="007F2B17"/>
    <w:rsid w:val="007F40AA"/>
    <w:rsid w:val="007F6E25"/>
    <w:rsid w:val="00802DA7"/>
    <w:rsid w:val="00804F42"/>
    <w:rsid w:val="00806EB0"/>
    <w:rsid w:val="00806F89"/>
    <w:rsid w:val="00832ACD"/>
    <w:rsid w:val="008330FC"/>
    <w:rsid w:val="00841BF7"/>
    <w:rsid w:val="00850082"/>
    <w:rsid w:val="00856215"/>
    <w:rsid w:val="008610A6"/>
    <w:rsid w:val="008638B3"/>
    <w:rsid w:val="00872AAE"/>
    <w:rsid w:val="00874B58"/>
    <w:rsid w:val="00881363"/>
    <w:rsid w:val="00882F4B"/>
    <w:rsid w:val="00882F75"/>
    <w:rsid w:val="008830EE"/>
    <w:rsid w:val="00883257"/>
    <w:rsid w:val="008859DC"/>
    <w:rsid w:val="00886588"/>
    <w:rsid w:val="008A0CE0"/>
    <w:rsid w:val="008A105D"/>
    <w:rsid w:val="008A6930"/>
    <w:rsid w:val="008B6BA0"/>
    <w:rsid w:val="008C4D44"/>
    <w:rsid w:val="008D3811"/>
    <w:rsid w:val="008E27D0"/>
    <w:rsid w:val="008E5A57"/>
    <w:rsid w:val="008E7792"/>
    <w:rsid w:val="00901FE0"/>
    <w:rsid w:val="00904711"/>
    <w:rsid w:val="00904E4B"/>
    <w:rsid w:val="00905B33"/>
    <w:rsid w:val="00914BF2"/>
    <w:rsid w:val="00914F34"/>
    <w:rsid w:val="0092340D"/>
    <w:rsid w:val="00927182"/>
    <w:rsid w:val="00935452"/>
    <w:rsid w:val="00936A67"/>
    <w:rsid w:val="0093714A"/>
    <w:rsid w:val="00937D77"/>
    <w:rsid w:val="009423C4"/>
    <w:rsid w:val="009425F0"/>
    <w:rsid w:val="00943746"/>
    <w:rsid w:val="00943B45"/>
    <w:rsid w:val="00951BFE"/>
    <w:rsid w:val="00964238"/>
    <w:rsid w:val="00967F34"/>
    <w:rsid w:val="009803C2"/>
    <w:rsid w:val="00990DEB"/>
    <w:rsid w:val="009A1E1C"/>
    <w:rsid w:val="009B2392"/>
    <w:rsid w:val="009B3EA8"/>
    <w:rsid w:val="009C153D"/>
    <w:rsid w:val="009C1D0B"/>
    <w:rsid w:val="009D2D82"/>
    <w:rsid w:val="009D634B"/>
    <w:rsid w:val="009E30F4"/>
    <w:rsid w:val="009E4C3D"/>
    <w:rsid w:val="00A04BC1"/>
    <w:rsid w:val="00A0766C"/>
    <w:rsid w:val="00A1059E"/>
    <w:rsid w:val="00A109A4"/>
    <w:rsid w:val="00A16E87"/>
    <w:rsid w:val="00A25C14"/>
    <w:rsid w:val="00A26340"/>
    <w:rsid w:val="00A26D8B"/>
    <w:rsid w:val="00A27450"/>
    <w:rsid w:val="00A34BAB"/>
    <w:rsid w:val="00A34F87"/>
    <w:rsid w:val="00A41EBF"/>
    <w:rsid w:val="00A42326"/>
    <w:rsid w:val="00A428E9"/>
    <w:rsid w:val="00A4634B"/>
    <w:rsid w:val="00A464C1"/>
    <w:rsid w:val="00A46BF9"/>
    <w:rsid w:val="00A57EC4"/>
    <w:rsid w:val="00A634B4"/>
    <w:rsid w:val="00A80280"/>
    <w:rsid w:val="00A81F2D"/>
    <w:rsid w:val="00A82470"/>
    <w:rsid w:val="00A8253B"/>
    <w:rsid w:val="00A8460F"/>
    <w:rsid w:val="00A95185"/>
    <w:rsid w:val="00AA2A46"/>
    <w:rsid w:val="00AA6994"/>
    <w:rsid w:val="00AB2CE7"/>
    <w:rsid w:val="00AB70F9"/>
    <w:rsid w:val="00AC0374"/>
    <w:rsid w:val="00AC0F7B"/>
    <w:rsid w:val="00AC31EC"/>
    <w:rsid w:val="00AD4204"/>
    <w:rsid w:val="00AD5511"/>
    <w:rsid w:val="00AD5D10"/>
    <w:rsid w:val="00AD7A9F"/>
    <w:rsid w:val="00B02E2D"/>
    <w:rsid w:val="00B05824"/>
    <w:rsid w:val="00B14397"/>
    <w:rsid w:val="00B16F21"/>
    <w:rsid w:val="00B25D28"/>
    <w:rsid w:val="00B31C14"/>
    <w:rsid w:val="00B32C1D"/>
    <w:rsid w:val="00B3351F"/>
    <w:rsid w:val="00B33D32"/>
    <w:rsid w:val="00B40DBD"/>
    <w:rsid w:val="00B42962"/>
    <w:rsid w:val="00B47E43"/>
    <w:rsid w:val="00B52073"/>
    <w:rsid w:val="00B7591A"/>
    <w:rsid w:val="00B8182F"/>
    <w:rsid w:val="00B84872"/>
    <w:rsid w:val="00B95FFE"/>
    <w:rsid w:val="00BA0766"/>
    <w:rsid w:val="00BA391F"/>
    <w:rsid w:val="00BA7944"/>
    <w:rsid w:val="00BB28B1"/>
    <w:rsid w:val="00BB6D4C"/>
    <w:rsid w:val="00BC2FAF"/>
    <w:rsid w:val="00BC4264"/>
    <w:rsid w:val="00BC523B"/>
    <w:rsid w:val="00BD0578"/>
    <w:rsid w:val="00BD3A68"/>
    <w:rsid w:val="00BD6BFE"/>
    <w:rsid w:val="00BE0544"/>
    <w:rsid w:val="00BF2676"/>
    <w:rsid w:val="00BF5837"/>
    <w:rsid w:val="00C11421"/>
    <w:rsid w:val="00C12829"/>
    <w:rsid w:val="00C2738F"/>
    <w:rsid w:val="00C338B6"/>
    <w:rsid w:val="00C62B41"/>
    <w:rsid w:val="00C73754"/>
    <w:rsid w:val="00C87465"/>
    <w:rsid w:val="00C879A0"/>
    <w:rsid w:val="00CA094D"/>
    <w:rsid w:val="00CA1D07"/>
    <w:rsid w:val="00CB4C3D"/>
    <w:rsid w:val="00CB7213"/>
    <w:rsid w:val="00CC1916"/>
    <w:rsid w:val="00CC6FA1"/>
    <w:rsid w:val="00CE641A"/>
    <w:rsid w:val="00CE6E8A"/>
    <w:rsid w:val="00CE7B98"/>
    <w:rsid w:val="00CF584A"/>
    <w:rsid w:val="00D15524"/>
    <w:rsid w:val="00D23E83"/>
    <w:rsid w:val="00D2649F"/>
    <w:rsid w:val="00D35D8B"/>
    <w:rsid w:val="00D5106A"/>
    <w:rsid w:val="00D52D3D"/>
    <w:rsid w:val="00D54750"/>
    <w:rsid w:val="00D578C0"/>
    <w:rsid w:val="00D57A6B"/>
    <w:rsid w:val="00D76F49"/>
    <w:rsid w:val="00D81775"/>
    <w:rsid w:val="00D91119"/>
    <w:rsid w:val="00D91B65"/>
    <w:rsid w:val="00D92CBB"/>
    <w:rsid w:val="00D930ED"/>
    <w:rsid w:val="00D946E8"/>
    <w:rsid w:val="00D94B49"/>
    <w:rsid w:val="00D952F8"/>
    <w:rsid w:val="00D96817"/>
    <w:rsid w:val="00DA2018"/>
    <w:rsid w:val="00DA3448"/>
    <w:rsid w:val="00DA48EE"/>
    <w:rsid w:val="00DA5206"/>
    <w:rsid w:val="00DB11FD"/>
    <w:rsid w:val="00DB189D"/>
    <w:rsid w:val="00DB318A"/>
    <w:rsid w:val="00DB3FBE"/>
    <w:rsid w:val="00DB518A"/>
    <w:rsid w:val="00DB676D"/>
    <w:rsid w:val="00DD12AC"/>
    <w:rsid w:val="00DD5119"/>
    <w:rsid w:val="00DD63A5"/>
    <w:rsid w:val="00DF129E"/>
    <w:rsid w:val="00E00965"/>
    <w:rsid w:val="00E03738"/>
    <w:rsid w:val="00E05D31"/>
    <w:rsid w:val="00E27A2D"/>
    <w:rsid w:val="00E34273"/>
    <w:rsid w:val="00E34633"/>
    <w:rsid w:val="00E34ACA"/>
    <w:rsid w:val="00E34E65"/>
    <w:rsid w:val="00E44614"/>
    <w:rsid w:val="00E50A05"/>
    <w:rsid w:val="00E51299"/>
    <w:rsid w:val="00E57009"/>
    <w:rsid w:val="00E605CA"/>
    <w:rsid w:val="00E60B2A"/>
    <w:rsid w:val="00E62FEF"/>
    <w:rsid w:val="00E67CAE"/>
    <w:rsid w:val="00E733ED"/>
    <w:rsid w:val="00E74219"/>
    <w:rsid w:val="00E86B1D"/>
    <w:rsid w:val="00E87A35"/>
    <w:rsid w:val="00E95E6C"/>
    <w:rsid w:val="00E97E8F"/>
    <w:rsid w:val="00EB3A6D"/>
    <w:rsid w:val="00EB50D0"/>
    <w:rsid w:val="00EB7832"/>
    <w:rsid w:val="00EC5773"/>
    <w:rsid w:val="00ED2516"/>
    <w:rsid w:val="00ED5EF5"/>
    <w:rsid w:val="00EE4029"/>
    <w:rsid w:val="00EF0D54"/>
    <w:rsid w:val="00F0005D"/>
    <w:rsid w:val="00F1259B"/>
    <w:rsid w:val="00F13409"/>
    <w:rsid w:val="00F14BF1"/>
    <w:rsid w:val="00F15481"/>
    <w:rsid w:val="00F169CC"/>
    <w:rsid w:val="00F23036"/>
    <w:rsid w:val="00F24DBA"/>
    <w:rsid w:val="00F35952"/>
    <w:rsid w:val="00F47F57"/>
    <w:rsid w:val="00FA1EC2"/>
    <w:rsid w:val="00FA7331"/>
    <w:rsid w:val="00FB4E94"/>
    <w:rsid w:val="00FB71A6"/>
    <w:rsid w:val="00FC3B6F"/>
    <w:rsid w:val="00FC40B5"/>
    <w:rsid w:val="00FC76E1"/>
    <w:rsid w:val="00FD1087"/>
    <w:rsid w:val="00FD2B52"/>
    <w:rsid w:val="00FD438A"/>
    <w:rsid w:val="00FD5CCD"/>
    <w:rsid w:val="00FD7D71"/>
    <w:rsid w:val="00FE278E"/>
    <w:rsid w:val="00FE3A91"/>
    <w:rsid w:val="00FE49C8"/>
    <w:rsid w:val="00FF114D"/>
    <w:rsid w:val="00FF6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1EC2"/>
    <w:rPr>
      <w:sz w:val="28"/>
    </w:rPr>
  </w:style>
  <w:style w:type="paragraph" w:styleId="1">
    <w:name w:val="heading 1"/>
    <w:basedOn w:val="a"/>
    <w:next w:val="a"/>
    <w:qFormat/>
    <w:rsid w:val="00FA1EC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1E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FA1EC2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A8247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A82470"/>
    <w:rPr>
      <w:sz w:val="28"/>
    </w:rPr>
  </w:style>
  <w:style w:type="character" w:styleId="a7">
    <w:name w:val="Hyperlink"/>
    <w:basedOn w:val="a0"/>
    <w:uiPriority w:val="99"/>
    <w:unhideWhenUsed/>
    <w:rsid w:val="003B249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B848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B84872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9">
    <w:name w:val="Основной текст_"/>
    <w:basedOn w:val="a0"/>
    <w:link w:val="2"/>
    <w:locked/>
    <w:rsid w:val="00B84872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9"/>
    <w:rsid w:val="00B84872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paragraph" w:styleId="aa">
    <w:name w:val="Balloon Text"/>
    <w:basedOn w:val="a"/>
    <w:link w:val="ab"/>
    <w:rsid w:val="000834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834BB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832ACD"/>
    <w:rPr>
      <w:sz w:val="28"/>
    </w:rPr>
  </w:style>
  <w:style w:type="paragraph" w:customStyle="1" w:styleId="ConsPlusJurTerm">
    <w:name w:val="ConsPlusJurTerm"/>
    <w:uiPriority w:val="99"/>
    <w:rsid w:val="00220E36"/>
    <w:pPr>
      <w:autoSpaceDE w:val="0"/>
      <w:autoSpaceDN w:val="0"/>
      <w:adjustRightInd w:val="0"/>
    </w:pPr>
    <w:rPr>
      <w:rFonts w:ascii="Tahoma" w:hAnsi="Tahoma" w:cs="Tahoma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3BB87-AA3B-4B48-BFDA-F7AC51534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1324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Киселева Наталья Сергеевна</cp:lastModifiedBy>
  <cp:revision>253</cp:revision>
  <cp:lastPrinted>2017-06-20T04:52:00Z</cp:lastPrinted>
  <dcterms:created xsi:type="dcterms:W3CDTF">2015-10-13T07:14:00Z</dcterms:created>
  <dcterms:modified xsi:type="dcterms:W3CDTF">2017-06-20T04:54:00Z</dcterms:modified>
</cp:coreProperties>
</file>