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6E3FC7">
        <w:tc>
          <w:tcPr>
            <w:tcW w:w="9570" w:type="dxa"/>
          </w:tcPr>
          <w:p w:rsidR="006E3FC7" w:rsidRDefault="00890327">
            <w:pPr>
              <w:pStyle w:val="1"/>
              <w:jc w:val="center"/>
              <w:rPr>
                <w:lang w:val="en-US"/>
              </w:rPr>
            </w:pPr>
            <w:r>
              <w:rPr>
                <w:noProof/>
              </w:rPr>
              <w:pict>
                <v:shapetype id="_x0000_t202" coordsize="21600,21600" o:spt="202" path="m,l,21600r21600,l21600,xe">
                  <v:stroke joinstyle="miter"/>
                  <v:path gradientshapeok="t" o:connecttype="rect"/>
                </v:shapetype>
                <v:shape id="_x0000_s1026" type="#_x0000_t202" style="position:absolute;left:0;text-align:left;margin-left:352.8pt;margin-top:43.2pt;width:201.6pt;height:57.6pt;z-index:251657728;mso-position-horizontal-relative:page;mso-position-vertical-relative:page" o:allowincell="f" stroked="f">
                  <v:textbox style="mso-next-textbox:#_x0000_s1026" inset="0,0,0,0">
                    <w:txbxContent>
                      <w:p w:rsidR="00C94700" w:rsidRDefault="006E3FC7" w:rsidP="00BE556E">
                        <w:pPr>
                          <w:rPr>
                            <w:sz w:val="20"/>
                          </w:rPr>
                        </w:pPr>
                        <w:r>
                          <w:rPr>
                            <w:sz w:val="20"/>
                          </w:rPr>
                          <w:t xml:space="preserve">Проект </w:t>
                        </w:r>
                        <w:r w:rsidR="00C94700">
                          <w:rPr>
                            <w:sz w:val="20"/>
                          </w:rPr>
                          <w:t>подготовлен комитетом</w:t>
                        </w:r>
                      </w:p>
                      <w:p w:rsidR="00C94700" w:rsidRDefault="00C94700" w:rsidP="00BE556E">
                        <w:pPr>
                          <w:rPr>
                            <w:sz w:val="20"/>
                          </w:rPr>
                        </w:pPr>
                        <w:r>
                          <w:rPr>
                            <w:sz w:val="20"/>
                          </w:rPr>
                          <w:t>Законодательного Собрания</w:t>
                        </w:r>
                      </w:p>
                      <w:p w:rsidR="006E3FC7" w:rsidRDefault="00C94700" w:rsidP="00BE556E">
                        <w:pPr>
                          <w:rPr>
                            <w:sz w:val="20"/>
                          </w:rPr>
                        </w:pPr>
                        <w:r>
                          <w:rPr>
                            <w:sz w:val="20"/>
                          </w:rPr>
                          <w:t>по экономической политике</w:t>
                        </w:r>
                      </w:p>
                      <w:p w:rsidR="000C06BA" w:rsidRDefault="000C06BA" w:rsidP="00BE556E">
                        <w:pPr>
                          <w:rPr>
                            <w:sz w:val="20"/>
                          </w:rPr>
                        </w:pPr>
                        <w:r>
                          <w:rPr>
                            <w:sz w:val="20"/>
                          </w:rPr>
                          <w:t>и собственности</w:t>
                        </w:r>
                      </w:p>
                    </w:txbxContent>
                  </v:textbox>
                  <w10:wrap anchorx="page" anchory="page"/>
                </v:shape>
              </w:pict>
            </w:r>
          </w:p>
          <w:p w:rsidR="006E3FC7" w:rsidRDefault="006E3FC7"/>
          <w:p w:rsidR="006E3FC7" w:rsidRDefault="006E3FC7"/>
        </w:tc>
      </w:tr>
      <w:tr w:rsidR="006E3FC7">
        <w:tc>
          <w:tcPr>
            <w:tcW w:w="9570" w:type="dxa"/>
          </w:tcPr>
          <w:p w:rsidR="006E3FC7" w:rsidRDefault="006E3FC7">
            <w:pPr>
              <w:pStyle w:val="1"/>
              <w:jc w:val="center"/>
              <w:rPr>
                <w:spacing w:val="84"/>
                <w:sz w:val="32"/>
              </w:rPr>
            </w:pPr>
            <w:r>
              <w:rPr>
                <w:spacing w:val="84"/>
                <w:sz w:val="32"/>
              </w:rPr>
              <w:t>ЗАКОН ПРИМОРСКОГО КРАЯ</w:t>
            </w:r>
          </w:p>
        </w:tc>
      </w:tr>
    </w:tbl>
    <w:p w:rsidR="006E3FC7" w:rsidRDefault="008145A8" w:rsidP="008145A8">
      <w:pPr>
        <w:pStyle w:val="a3"/>
        <w:jc w:val="center"/>
        <w:rPr>
          <w:b/>
        </w:rPr>
      </w:pPr>
      <w:r w:rsidRPr="008145A8">
        <w:rPr>
          <w:b/>
        </w:rPr>
        <w:t>О ВНЕСЕНИИ ИЗМЕНЕНИЙ В ЗАКОН</w:t>
      </w:r>
      <w:r>
        <w:rPr>
          <w:b/>
        </w:rPr>
        <w:t xml:space="preserve"> </w:t>
      </w:r>
      <w:r w:rsidRPr="008145A8">
        <w:rPr>
          <w:b/>
        </w:rPr>
        <w:t xml:space="preserve">ПРИМОРСКОГО КРАЯ </w:t>
      </w:r>
      <w:r w:rsidR="00B006BD">
        <w:rPr>
          <w:b/>
        </w:rPr>
        <w:br/>
      </w:r>
      <w:r w:rsidR="00965C38">
        <w:rPr>
          <w:b/>
        </w:rPr>
        <w:t>"</w:t>
      </w:r>
      <w:r w:rsidRPr="008145A8">
        <w:rPr>
          <w:b/>
        </w:rPr>
        <w:t>О ЖИЛИЩНОМ</w:t>
      </w:r>
      <w:r w:rsidR="00B006BD">
        <w:rPr>
          <w:b/>
        </w:rPr>
        <w:t xml:space="preserve"> </w:t>
      </w:r>
      <w:r w:rsidRPr="008145A8">
        <w:rPr>
          <w:b/>
        </w:rPr>
        <w:t>ФОНДЕ ПРИМОРСКОГО КРАЯ</w:t>
      </w:r>
      <w:r>
        <w:rPr>
          <w:b/>
        </w:rPr>
        <w:t xml:space="preserve"> КОММЕРЧЕСКОГО ИСПОЛЬЗОВАНИЯ</w:t>
      </w:r>
      <w:r w:rsidR="00965C38">
        <w:rPr>
          <w:b/>
        </w:rPr>
        <w:t>"</w:t>
      </w:r>
    </w:p>
    <w:p w:rsidR="008145A8" w:rsidRPr="008145A8" w:rsidRDefault="008145A8" w:rsidP="008145A8">
      <w:pPr>
        <w:pStyle w:val="a3"/>
        <w:jc w:val="center"/>
        <w:rPr>
          <w:b/>
        </w:rPr>
      </w:pPr>
    </w:p>
    <w:p w:rsidR="006E3FC7" w:rsidRDefault="006E3FC7" w:rsidP="00B17C20">
      <w:pPr>
        <w:ind w:firstLine="720"/>
        <w:jc w:val="both"/>
      </w:pPr>
      <w:proofErr w:type="gramStart"/>
      <w:r>
        <w:t>Принят</w:t>
      </w:r>
      <w:proofErr w:type="gramEnd"/>
      <w:r>
        <w:t xml:space="preserve"> Законодательным Собранием Приморского края</w:t>
      </w:r>
      <w:r w:rsidR="00B17C20">
        <w:t xml:space="preserve"> </w:t>
      </w:r>
      <w:r w:rsidR="00C94700">
        <w:t>в первом чтении</w:t>
      </w:r>
    </w:p>
    <w:p w:rsidR="00B441B8" w:rsidRDefault="00C94700">
      <w:pPr>
        <w:ind w:firstLine="720"/>
      </w:pPr>
      <w:proofErr w:type="gramStart"/>
      <w:r w:rsidRPr="00C94700">
        <w:t>Принят</w:t>
      </w:r>
      <w:proofErr w:type="gramEnd"/>
      <w:r w:rsidRPr="00C94700">
        <w:t xml:space="preserve"> Законодательным Собранием Приморского края</w:t>
      </w:r>
    </w:p>
    <w:p w:rsidR="00C94700" w:rsidRDefault="00C94700">
      <w:pPr>
        <w:ind w:firstLine="720"/>
      </w:pPr>
    </w:p>
    <w:p w:rsidR="00B441B8" w:rsidRDefault="00B441B8" w:rsidP="00B441B8">
      <w:pPr>
        <w:ind w:firstLine="720"/>
      </w:pPr>
      <w:r>
        <w:t>СТАТЬЯ 1.</w:t>
      </w:r>
    </w:p>
    <w:p w:rsidR="00B441B8" w:rsidRDefault="00B441B8" w:rsidP="00F43D74">
      <w:pPr>
        <w:ind w:firstLine="720"/>
        <w:jc w:val="both"/>
      </w:pPr>
      <w:r>
        <w:t xml:space="preserve">Внести в </w:t>
      </w:r>
      <w:r w:rsidR="00B006BD">
        <w:t>Закон</w:t>
      </w:r>
      <w:r>
        <w:t xml:space="preserve"> Приморского края от 6 июля 2012 года </w:t>
      </w:r>
      <w:r>
        <w:br/>
        <w:t>№ 63-</w:t>
      </w:r>
      <w:proofErr w:type="spellStart"/>
      <w:r>
        <w:t>КЗ</w:t>
      </w:r>
      <w:proofErr w:type="spellEnd"/>
      <w:r>
        <w:t xml:space="preserve"> </w:t>
      </w:r>
      <w:r w:rsidR="00965C38">
        <w:t>"</w:t>
      </w:r>
      <w:r>
        <w:t>О жилищном фонде Приморского края коммерческого использования</w:t>
      </w:r>
      <w:r w:rsidR="00965C38">
        <w:t>"</w:t>
      </w:r>
      <w:r>
        <w:t xml:space="preserve"> (Ведомости Законодательного Собрания Приморского края, 2012, № 19, стр. 34</w:t>
      </w:r>
      <w:r w:rsidR="00B006BD">
        <w:t xml:space="preserve">; 2016, № </w:t>
      </w:r>
      <w:r w:rsidR="00042364">
        <w:t>7,</w:t>
      </w:r>
      <w:r w:rsidR="00B006BD">
        <w:t xml:space="preserve"> стр. </w:t>
      </w:r>
      <w:r w:rsidR="00042364">
        <w:t>6</w:t>
      </w:r>
      <w:r>
        <w:t>) следующие изменения:</w:t>
      </w:r>
    </w:p>
    <w:p w:rsidR="00042364" w:rsidRDefault="00042364" w:rsidP="00042364">
      <w:pPr>
        <w:ind w:firstLine="720"/>
        <w:jc w:val="both"/>
      </w:pPr>
      <w:r>
        <w:t>1)статью 3 изложить в следующей редакции:</w:t>
      </w:r>
    </w:p>
    <w:p w:rsidR="0078332D" w:rsidRDefault="00965C38" w:rsidP="00042364">
      <w:pPr>
        <w:ind w:firstLine="720"/>
        <w:jc w:val="both"/>
      </w:pPr>
      <w:r>
        <w:t>"</w:t>
      </w:r>
      <w:r w:rsidR="00042364">
        <w:t>СТАТЬЯ 3. КАТЕГОРИИ ГРАЖДАН, КОТОРЫМ</w:t>
      </w:r>
    </w:p>
    <w:p w:rsidR="00042364" w:rsidRDefault="0078332D" w:rsidP="00042364">
      <w:pPr>
        <w:ind w:firstLine="720"/>
        <w:jc w:val="both"/>
      </w:pPr>
      <w:r>
        <w:t xml:space="preserve">                     </w:t>
      </w:r>
      <w:r w:rsidR="00042364">
        <w:t xml:space="preserve"> ПРЕДОСТАВЛЯЮТСЯ ЖИЛЫЕ ПОМЕЩЕНИЯ</w:t>
      </w:r>
    </w:p>
    <w:p w:rsidR="0078332D" w:rsidRDefault="0078332D" w:rsidP="00042364">
      <w:pPr>
        <w:ind w:firstLine="720"/>
        <w:jc w:val="both"/>
      </w:pPr>
    </w:p>
    <w:p w:rsidR="00042364" w:rsidRDefault="00042364" w:rsidP="00042364">
      <w:pPr>
        <w:ind w:firstLine="720"/>
        <w:jc w:val="both"/>
      </w:pPr>
      <w:r>
        <w:t>Жилые помещения предоставляются следующим категориям граждан:</w:t>
      </w:r>
    </w:p>
    <w:p w:rsidR="00042364" w:rsidRDefault="0078332D" w:rsidP="00042364">
      <w:pPr>
        <w:ind w:firstLine="720"/>
        <w:jc w:val="both"/>
      </w:pPr>
      <w:r>
        <w:t>1)</w:t>
      </w:r>
      <w:r w:rsidR="00042364">
        <w:t>лицам, замещающим должности государственной гражданской службы Приморского края, а также должности федеральной государственной гражданской службы и</w:t>
      </w:r>
      <w:r w:rsidR="005A2651">
        <w:t xml:space="preserve"> должности муниципальной службы</w:t>
      </w:r>
      <w:r w:rsidR="00042364">
        <w:t xml:space="preserve"> и осуществляющим профессиональную служебную деятельность на территории Приморского края;</w:t>
      </w:r>
    </w:p>
    <w:p w:rsidR="00042364" w:rsidRDefault="00F964DC" w:rsidP="00042364">
      <w:pPr>
        <w:ind w:firstLine="720"/>
        <w:jc w:val="both"/>
      </w:pPr>
      <w:r>
        <w:t>2)</w:t>
      </w:r>
      <w:r w:rsidR="00042364">
        <w:t xml:space="preserve">лицам, замещающим государственные должности Приморского края, государственные должности Российской Федерации и осуществляющим свои полномочия на территории Приморского края; </w:t>
      </w:r>
    </w:p>
    <w:p w:rsidR="00042364" w:rsidRDefault="00F964DC" w:rsidP="00042364">
      <w:pPr>
        <w:ind w:firstLine="720"/>
        <w:jc w:val="both"/>
      </w:pPr>
      <w:r>
        <w:t>3)</w:t>
      </w:r>
      <w:r w:rsidR="00042364">
        <w:t>работникам государственных учреждений Приморского края и муниципальных учреждений, расположенных на территории Приморского края;</w:t>
      </w:r>
    </w:p>
    <w:p w:rsidR="00042364" w:rsidRDefault="00F964DC" w:rsidP="00042364">
      <w:pPr>
        <w:ind w:firstLine="720"/>
        <w:jc w:val="both"/>
      </w:pPr>
      <w:r>
        <w:t>4)</w:t>
      </w:r>
      <w:r w:rsidR="00042364">
        <w:t>работникам государственных унитарных предприятий Приморского края и муниципальных унитарных предприятий, расположенных на территории Приморского края;</w:t>
      </w:r>
    </w:p>
    <w:p w:rsidR="00042364" w:rsidRDefault="00F964DC" w:rsidP="00042364">
      <w:pPr>
        <w:ind w:firstLine="720"/>
        <w:jc w:val="both"/>
      </w:pPr>
      <w:r>
        <w:t>5)</w:t>
      </w:r>
      <w:r w:rsidR="00042364">
        <w:t>работникам организаций, внесенных в Реестр организаций, имеющих социальную и (или) экономическую значимость для Приморского края, утверждаемый Администрацией Приморского края</w:t>
      </w:r>
      <w:proofErr w:type="gramStart"/>
      <w:r w:rsidR="00042364">
        <w:t>.</w:t>
      </w:r>
      <w:r w:rsidR="00965C38">
        <w:t>"</w:t>
      </w:r>
      <w:r w:rsidR="00042364">
        <w:t>;</w:t>
      </w:r>
      <w:proofErr w:type="gramEnd"/>
    </w:p>
    <w:p w:rsidR="00042364" w:rsidRDefault="00F964DC" w:rsidP="00042364">
      <w:pPr>
        <w:ind w:firstLine="720"/>
        <w:jc w:val="both"/>
      </w:pPr>
      <w:r>
        <w:t>2)</w:t>
      </w:r>
      <w:r w:rsidR="00042364">
        <w:t>статью 4 изложить в следующей редакции:</w:t>
      </w:r>
    </w:p>
    <w:p w:rsidR="00F964DC" w:rsidRDefault="00965C38" w:rsidP="00042364">
      <w:pPr>
        <w:ind w:firstLine="720"/>
        <w:jc w:val="both"/>
      </w:pPr>
      <w:r>
        <w:t>"</w:t>
      </w:r>
      <w:r w:rsidR="00042364">
        <w:t>СТАТЬЯ 4. УСЛОВИЯ ПРЕДОСТАВЛЕНИЯ</w:t>
      </w:r>
    </w:p>
    <w:p w:rsidR="00042364" w:rsidRDefault="00042364" w:rsidP="00F964DC">
      <w:pPr>
        <w:ind w:left="1440" w:firstLine="720"/>
        <w:jc w:val="both"/>
      </w:pPr>
      <w:r>
        <w:t xml:space="preserve"> ЖИЛЫХ ПОМЕЩЕНИЙ</w:t>
      </w:r>
    </w:p>
    <w:p w:rsidR="00573055" w:rsidRDefault="00573055" w:rsidP="00F964DC">
      <w:pPr>
        <w:ind w:left="1440" w:firstLine="720"/>
        <w:jc w:val="both"/>
      </w:pPr>
    </w:p>
    <w:p w:rsidR="00042364" w:rsidRDefault="00573055" w:rsidP="00042364">
      <w:pPr>
        <w:ind w:firstLine="720"/>
        <w:jc w:val="both"/>
      </w:pPr>
      <w:proofErr w:type="spellStart"/>
      <w:proofErr w:type="gramStart"/>
      <w:r>
        <w:t>1.</w:t>
      </w:r>
      <w:r w:rsidR="00042364">
        <w:t>Жилое</w:t>
      </w:r>
      <w:proofErr w:type="spellEnd"/>
      <w:r w:rsidR="00042364">
        <w:t xml:space="preserve"> помещение предоставляется гражданину, относящемуся к категориям, указанным в статье 3 настоящего Закона, в случае</w:t>
      </w:r>
      <w:r w:rsidR="003D4A24">
        <w:t>,</w:t>
      </w:r>
      <w:r w:rsidR="00042364">
        <w:t xml:space="preserve"> если он не </w:t>
      </w:r>
      <w:r w:rsidR="00042364">
        <w:lastRenderedPageBreak/>
        <w:t>является собственником жилого помещения либо членом семьи собственника жилого помещения, нанимателем жилого помещения либо членом семьи нанимателя жилого помещения по договору социального найма, иному договору найма жилого помещения государственного или муниципального жилищного фонда, а также нанимателем жилого помещения,  предоставленного организацией, указанной</w:t>
      </w:r>
      <w:proofErr w:type="gramEnd"/>
      <w:r w:rsidR="00042364">
        <w:t xml:space="preserve"> в </w:t>
      </w:r>
      <w:proofErr w:type="gramStart"/>
      <w:r w:rsidR="00042364">
        <w:t>пункте</w:t>
      </w:r>
      <w:proofErr w:type="gramEnd"/>
      <w:r w:rsidR="00042364">
        <w:t xml:space="preserve"> 5 статьи 3 настоящего Закона, в населенном пункте, в котором он претендует на получение жилого помещения.</w:t>
      </w:r>
    </w:p>
    <w:p w:rsidR="00042364" w:rsidRDefault="00042364" w:rsidP="00042364">
      <w:pPr>
        <w:ind w:firstLine="720"/>
        <w:jc w:val="both"/>
      </w:pPr>
      <w:r>
        <w:t>Для целей настоящего Закона членами семьи гражданина признаются проживающие совместно с гражданином его супруг (супруга), дети и родители.</w:t>
      </w:r>
    </w:p>
    <w:p w:rsidR="00042364" w:rsidRDefault="000F5D03" w:rsidP="00042364">
      <w:pPr>
        <w:ind w:firstLine="720"/>
        <w:jc w:val="both"/>
      </w:pPr>
      <w:proofErr w:type="spellStart"/>
      <w:r>
        <w:t>2.</w:t>
      </w:r>
      <w:r w:rsidR="00042364">
        <w:t>Жилое</w:t>
      </w:r>
      <w:proofErr w:type="spellEnd"/>
      <w:r w:rsidR="00042364">
        <w:t xml:space="preserve"> помещение предоставляется в населенном </w:t>
      </w:r>
      <w:proofErr w:type="gramStart"/>
      <w:r w:rsidR="00042364">
        <w:t>пункте</w:t>
      </w:r>
      <w:proofErr w:type="gramEnd"/>
      <w:r w:rsidR="00042364">
        <w:t xml:space="preserve"> по месту  замещения гражданином должности государственной гражданской службы, должности муниципальной службы, государственной должности либо по месту нахождения учреждения, предприятия или организации, в которой работает гражданин.</w:t>
      </w:r>
      <w:r w:rsidR="00965C38">
        <w:t>"</w:t>
      </w:r>
      <w:r w:rsidR="00042364">
        <w:t>;</w:t>
      </w:r>
    </w:p>
    <w:p w:rsidR="00042364" w:rsidRDefault="000F5D03" w:rsidP="00042364">
      <w:pPr>
        <w:ind w:firstLine="720"/>
        <w:jc w:val="both"/>
      </w:pPr>
      <w:r>
        <w:t>3)</w:t>
      </w:r>
      <w:r w:rsidR="00042364">
        <w:t>в статье 5:</w:t>
      </w:r>
    </w:p>
    <w:p w:rsidR="00042364" w:rsidRDefault="000F5D03" w:rsidP="00042364">
      <w:pPr>
        <w:ind w:firstLine="720"/>
        <w:jc w:val="both"/>
      </w:pPr>
      <w:r>
        <w:t>а</w:t>
      </w:r>
      <w:proofErr w:type="gramStart"/>
      <w:r>
        <w:t>)</w:t>
      </w:r>
      <w:r w:rsidR="00042364">
        <w:t>ч</w:t>
      </w:r>
      <w:proofErr w:type="gramEnd"/>
      <w:r w:rsidR="00042364">
        <w:t>асть 1 изложить в следующей редакции:</w:t>
      </w:r>
    </w:p>
    <w:p w:rsidR="00042364" w:rsidRDefault="00965C38" w:rsidP="00042364">
      <w:pPr>
        <w:ind w:firstLine="720"/>
        <w:jc w:val="both"/>
      </w:pPr>
      <w:r>
        <w:t>"</w:t>
      </w:r>
      <w:proofErr w:type="spellStart"/>
      <w:r w:rsidR="00042364">
        <w:t>1.Решение</w:t>
      </w:r>
      <w:proofErr w:type="spellEnd"/>
      <w:r w:rsidR="00042364">
        <w:t xml:space="preserve"> о предоставлении жилого помещения принимается органом исполнительной власти Приморского края, осуществляющим в пределах своих полномочий государственное управление и регулирование в сфере управления и распоряжения имуществом, находящимся в собственности Приморского края (далее – уполномоченный орган), на основании следующих документов:</w:t>
      </w:r>
    </w:p>
    <w:p w:rsidR="00042364" w:rsidRDefault="000F5D03" w:rsidP="00042364">
      <w:pPr>
        <w:ind w:firstLine="720"/>
        <w:jc w:val="both"/>
      </w:pPr>
      <w:r>
        <w:t>1)</w:t>
      </w:r>
      <w:r w:rsidR="00042364">
        <w:t>заявления о предоставлении жил</w:t>
      </w:r>
      <w:r w:rsidR="00EA1A49">
        <w:t>ого помещения по договору найма</w:t>
      </w:r>
      <w:r w:rsidR="00042364">
        <w:t xml:space="preserve"> по форме, установленной уполномоченным органом;</w:t>
      </w:r>
    </w:p>
    <w:p w:rsidR="00042364" w:rsidRDefault="000F5D03" w:rsidP="00042364">
      <w:pPr>
        <w:ind w:firstLine="720"/>
        <w:jc w:val="both"/>
      </w:pPr>
      <w:r>
        <w:t>2)</w:t>
      </w:r>
      <w:r w:rsidR="00042364">
        <w:t>оригиналов и копий документов, удостоверяющих личность гражданина и членов его семьи, а также документов, подтверждающих степень родства гражданина и членов его семьи;</w:t>
      </w:r>
    </w:p>
    <w:p w:rsidR="00042364" w:rsidRDefault="00277A4D" w:rsidP="00042364">
      <w:pPr>
        <w:ind w:firstLine="720"/>
        <w:jc w:val="both"/>
      </w:pPr>
      <w:r>
        <w:t>3)</w:t>
      </w:r>
      <w:r w:rsidR="00042364">
        <w:t>выписки из поквартирной карточки или домовой (поквартирной) книги;</w:t>
      </w:r>
    </w:p>
    <w:p w:rsidR="00042364" w:rsidRDefault="00277A4D" w:rsidP="00042364">
      <w:pPr>
        <w:ind w:firstLine="720"/>
        <w:jc w:val="both"/>
      </w:pPr>
      <w:r>
        <w:t>4)</w:t>
      </w:r>
      <w:r w:rsidR="00042364">
        <w:t>копии трудовой книжки, заверенной кадровой службой органа государственной власти, органа местного самоуправления, учреждения, предприятия или организации;</w:t>
      </w:r>
    </w:p>
    <w:p w:rsidR="00042364" w:rsidRDefault="00277A4D" w:rsidP="00042364">
      <w:pPr>
        <w:ind w:firstLine="720"/>
        <w:jc w:val="both"/>
      </w:pPr>
      <w:r>
        <w:t>5)</w:t>
      </w:r>
      <w:r w:rsidR="00042364">
        <w:t>выписки из Единого государственного реестра недвижимости о правах отдельного лица (гражданина, членов его семьи) на имевшиеся (имеющиеся) у него объекты недвижимости (жилые помещения);</w:t>
      </w:r>
    </w:p>
    <w:p w:rsidR="00042364" w:rsidRDefault="00523589" w:rsidP="00042364">
      <w:pPr>
        <w:ind w:firstLine="720"/>
        <w:jc w:val="both"/>
      </w:pPr>
      <w:r>
        <w:t>6)</w:t>
      </w:r>
      <w:r w:rsidR="00042364">
        <w:t xml:space="preserve">документов об отсутствии в пользовании у гражданина и членов его семьи жилого помещения государственного или муниципального жилищного фонда в населенном пункте, в котором гражданин претендует на получение жилого помещения; </w:t>
      </w:r>
    </w:p>
    <w:p w:rsidR="00042364" w:rsidRDefault="00523589" w:rsidP="00042364">
      <w:pPr>
        <w:ind w:firstLine="720"/>
        <w:jc w:val="both"/>
      </w:pPr>
      <w:r>
        <w:t>7)</w:t>
      </w:r>
      <w:r w:rsidR="00042364">
        <w:t xml:space="preserve">документа об отсутствии в пользовании у гражданина жилого помещения, предоставленного организацией, указанной в пункте 5 статьи 3 настоящего Закона, для проживания в связи с трудовыми отношениями в населенном пункте, в котором он претендует на получение жилого помещения; </w:t>
      </w:r>
    </w:p>
    <w:p w:rsidR="00042364" w:rsidRDefault="00523589" w:rsidP="00042364">
      <w:pPr>
        <w:ind w:firstLine="720"/>
        <w:jc w:val="both"/>
      </w:pPr>
      <w:r>
        <w:lastRenderedPageBreak/>
        <w:t>8)</w:t>
      </w:r>
      <w:r w:rsidR="00042364">
        <w:t>справок, выданных государственным учреждением Приморского края, уполномоченным на постоянное хранение технических паспортов, оценочной и учетно-технической документации, о наличии (отсутствии) права собственности гражданина и (или) членов его семьи на объекты недвижимости (жилые помещения)</w:t>
      </w:r>
      <w:proofErr w:type="gramStart"/>
      <w:r w:rsidR="00042364">
        <w:t>.</w:t>
      </w:r>
      <w:r w:rsidR="00965C38">
        <w:t>"</w:t>
      </w:r>
      <w:proofErr w:type="gramEnd"/>
      <w:r w:rsidR="00042364">
        <w:t>;</w:t>
      </w:r>
    </w:p>
    <w:p w:rsidR="00042364" w:rsidRDefault="00523589" w:rsidP="00042364">
      <w:pPr>
        <w:ind w:firstLine="720"/>
        <w:jc w:val="both"/>
      </w:pPr>
      <w:r>
        <w:t>б</w:t>
      </w:r>
      <w:proofErr w:type="gramStart"/>
      <w:r>
        <w:t>)</w:t>
      </w:r>
      <w:r w:rsidR="00042364">
        <w:t>ч</w:t>
      </w:r>
      <w:proofErr w:type="gramEnd"/>
      <w:r w:rsidR="00042364">
        <w:t>асть 2 изложить в следующей редакции:</w:t>
      </w:r>
    </w:p>
    <w:p w:rsidR="00042364" w:rsidRDefault="00965C38" w:rsidP="00042364">
      <w:pPr>
        <w:ind w:firstLine="720"/>
        <w:jc w:val="both"/>
      </w:pPr>
      <w:r>
        <w:t>"</w:t>
      </w:r>
      <w:proofErr w:type="spellStart"/>
      <w:r w:rsidR="00523589">
        <w:t>2.</w:t>
      </w:r>
      <w:r w:rsidR="00042364">
        <w:t>Документы</w:t>
      </w:r>
      <w:proofErr w:type="spellEnd"/>
      <w:r w:rsidR="00042364">
        <w:t xml:space="preserve">, указанные в </w:t>
      </w:r>
      <w:proofErr w:type="gramStart"/>
      <w:r w:rsidR="00042364">
        <w:t>пунктах</w:t>
      </w:r>
      <w:proofErr w:type="gramEnd"/>
      <w:r w:rsidR="00042364">
        <w:t xml:space="preserve"> 1-4, 7,</w:t>
      </w:r>
      <w:r w:rsidR="005F6459">
        <w:t xml:space="preserve"> </w:t>
      </w:r>
      <w:r w:rsidR="00042364">
        <w:t>8 части 1 настоящей статьи, представляются в уполномоченный орган гражданином.</w:t>
      </w:r>
      <w:r>
        <w:t>"</w:t>
      </w:r>
      <w:r w:rsidR="00042364">
        <w:t xml:space="preserve">; </w:t>
      </w:r>
    </w:p>
    <w:p w:rsidR="00042364" w:rsidRDefault="005F6459" w:rsidP="00042364">
      <w:pPr>
        <w:ind w:firstLine="720"/>
        <w:jc w:val="both"/>
      </w:pPr>
      <w:r>
        <w:t>в</w:t>
      </w:r>
      <w:proofErr w:type="gramStart"/>
      <w:r>
        <w:t>)</w:t>
      </w:r>
      <w:r w:rsidR="00042364">
        <w:t>ч</w:t>
      </w:r>
      <w:proofErr w:type="gramEnd"/>
      <w:r w:rsidR="00042364">
        <w:t>асть 4 изложить в следующей редакции:</w:t>
      </w:r>
    </w:p>
    <w:p w:rsidR="00042364" w:rsidRDefault="00965C38" w:rsidP="00042364">
      <w:pPr>
        <w:ind w:firstLine="720"/>
        <w:jc w:val="both"/>
      </w:pPr>
      <w:r>
        <w:t>"</w:t>
      </w:r>
      <w:proofErr w:type="spellStart"/>
      <w:r w:rsidR="00042364">
        <w:t>4.Срок</w:t>
      </w:r>
      <w:proofErr w:type="spellEnd"/>
      <w:r w:rsidR="00042364">
        <w:t xml:space="preserve"> представления гражданином в уполномоченный орган документов, указанных в </w:t>
      </w:r>
      <w:proofErr w:type="gramStart"/>
      <w:r w:rsidR="00042364">
        <w:t>пунктах</w:t>
      </w:r>
      <w:proofErr w:type="gramEnd"/>
      <w:r w:rsidR="00042364">
        <w:t xml:space="preserve"> 3, 4, 7 части 1 настоящей статьи (далее – документы), не должен превышать 30 календарных дней со дня их выдачи гражданину.</w:t>
      </w:r>
      <w:r>
        <w:t>"</w:t>
      </w:r>
      <w:r w:rsidR="00042364">
        <w:t>;</w:t>
      </w:r>
    </w:p>
    <w:p w:rsidR="00042364" w:rsidRDefault="005F6459" w:rsidP="00042364">
      <w:pPr>
        <w:ind w:firstLine="720"/>
        <w:jc w:val="both"/>
      </w:pPr>
      <w:r>
        <w:t>г</w:t>
      </w:r>
      <w:proofErr w:type="gramStart"/>
      <w:r>
        <w:t>)</w:t>
      </w:r>
      <w:r w:rsidR="00042364">
        <w:t>а</w:t>
      </w:r>
      <w:proofErr w:type="gramEnd"/>
      <w:r w:rsidR="00042364">
        <w:t>бзац первый части 11 изложить в следующей редакции:</w:t>
      </w:r>
    </w:p>
    <w:p w:rsidR="00042364" w:rsidRDefault="00965C38" w:rsidP="00042364">
      <w:pPr>
        <w:ind w:firstLine="720"/>
        <w:jc w:val="both"/>
      </w:pPr>
      <w:r>
        <w:t>"</w:t>
      </w:r>
      <w:proofErr w:type="spellStart"/>
      <w:r w:rsidR="00D060EC">
        <w:t>11.</w:t>
      </w:r>
      <w:r w:rsidR="00042364">
        <w:t>Решение</w:t>
      </w:r>
      <w:proofErr w:type="spellEnd"/>
      <w:r w:rsidR="00042364">
        <w:t xml:space="preserve"> о предоставлении жилого помещения принимается в соответствии с очередностью поступления представленных гражданином документов, указанных в части 2 настоящей статьи</w:t>
      </w:r>
      <w:proofErr w:type="gramStart"/>
      <w:r w:rsidR="00042364">
        <w:t>.</w:t>
      </w:r>
      <w:r>
        <w:t>"</w:t>
      </w:r>
      <w:r w:rsidR="00042364">
        <w:t>;</w:t>
      </w:r>
      <w:proofErr w:type="gramEnd"/>
    </w:p>
    <w:p w:rsidR="00042364" w:rsidRDefault="00D060EC" w:rsidP="00042364">
      <w:pPr>
        <w:ind w:firstLine="720"/>
        <w:jc w:val="both"/>
      </w:pPr>
      <w:r>
        <w:t>д</w:t>
      </w:r>
      <w:proofErr w:type="gramStart"/>
      <w:r>
        <w:t>)</w:t>
      </w:r>
      <w:r w:rsidR="00042364">
        <w:t>п</w:t>
      </w:r>
      <w:proofErr w:type="gramEnd"/>
      <w:r w:rsidR="00042364">
        <w:t>ункт 2 части 13 изложить в следующей редакции:</w:t>
      </w:r>
    </w:p>
    <w:p w:rsidR="00042364" w:rsidRDefault="00965C38" w:rsidP="00042364">
      <w:pPr>
        <w:ind w:firstLine="720"/>
        <w:jc w:val="both"/>
      </w:pPr>
      <w:r>
        <w:t>"</w:t>
      </w:r>
      <w:r w:rsidR="00D060EC">
        <w:t>2)</w:t>
      </w:r>
      <w:r w:rsidR="00042364">
        <w:t xml:space="preserve">гражданином не представлены документы, указанные в </w:t>
      </w:r>
      <w:proofErr w:type="gramStart"/>
      <w:r w:rsidR="00042364">
        <w:t>пунктах</w:t>
      </w:r>
      <w:proofErr w:type="gramEnd"/>
      <w:r w:rsidR="00042364">
        <w:t xml:space="preserve"> 1-4, 7, 8 части 1 настоящей статьи</w:t>
      </w:r>
      <w:r w:rsidR="00483BAC">
        <w:t>;</w:t>
      </w:r>
      <w:r>
        <w:t>"</w:t>
      </w:r>
      <w:r w:rsidR="00042364">
        <w:t>;</w:t>
      </w:r>
    </w:p>
    <w:p w:rsidR="00042364" w:rsidRDefault="00042364" w:rsidP="00042364">
      <w:pPr>
        <w:ind w:firstLine="720"/>
        <w:jc w:val="both"/>
      </w:pPr>
      <w:r>
        <w:t>4</w:t>
      </w:r>
      <w:r w:rsidR="00D060EC">
        <w:t>)</w:t>
      </w:r>
      <w:r>
        <w:t>в статье 6:</w:t>
      </w:r>
    </w:p>
    <w:p w:rsidR="00042364" w:rsidRDefault="00483BAC" w:rsidP="00042364">
      <w:pPr>
        <w:ind w:firstLine="720"/>
        <w:jc w:val="both"/>
      </w:pPr>
      <w:r>
        <w:t>а</w:t>
      </w:r>
      <w:proofErr w:type="gramStart"/>
      <w:r>
        <w:t>)</w:t>
      </w:r>
      <w:r w:rsidR="00042364">
        <w:t>ч</w:t>
      </w:r>
      <w:proofErr w:type="gramEnd"/>
      <w:r w:rsidR="00042364">
        <w:t>асть 1 изложить в следующей редакции:</w:t>
      </w:r>
    </w:p>
    <w:p w:rsidR="00042364" w:rsidRDefault="00965C38" w:rsidP="00042364">
      <w:pPr>
        <w:ind w:firstLine="720"/>
        <w:jc w:val="both"/>
      </w:pPr>
      <w:r>
        <w:t>"</w:t>
      </w:r>
      <w:proofErr w:type="spellStart"/>
      <w:r w:rsidR="00042364">
        <w:t>1.Уполномоченный</w:t>
      </w:r>
      <w:proofErr w:type="spellEnd"/>
      <w:r w:rsidR="00042364">
        <w:t xml:space="preserve"> орган в течение 10 дней со дня принятия решения о предоставлении жилого помещения направляет его гражданину и в подведомственное уполномоченному органу краевое государственное учреждение, уполномоченное на обеспечение реализации полномочий по управлению и распоряжению имуществом казны Приморского края, в том числе жилыми помещениями (далее – подведомственное краевое учреждение).</w:t>
      </w:r>
    </w:p>
    <w:p w:rsidR="00042364" w:rsidRDefault="00042364" w:rsidP="00042364">
      <w:pPr>
        <w:ind w:firstLine="720"/>
        <w:jc w:val="both"/>
      </w:pPr>
      <w:r>
        <w:t>В течение 30 дней со дня получения решения о предоставл</w:t>
      </w:r>
      <w:r w:rsidR="00634EE3">
        <w:t>ении жилого помещения гражданин</w:t>
      </w:r>
      <w:r>
        <w:t xml:space="preserve"> в соответствии с при</w:t>
      </w:r>
      <w:r w:rsidR="00634EE3">
        <w:t>нятым в отношении него решением</w:t>
      </w:r>
      <w:r>
        <w:t xml:space="preserve"> обращается в уполномоченный орган либо подведомственное краевое учреждение для заключения договора найма.</w:t>
      </w:r>
    </w:p>
    <w:p w:rsidR="00042364" w:rsidRDefault="00042364" w:rsidP="00042364">
      <w:pPr>
        <w:ind w:firstLine="720"/>
        <w:jc w:val="both"/>
      </w:pPr>
      <w:r>
        <w:t>Договор найма заключается уполномоченным органом либо подведомственным краевым учреждением в течение 10 дней со дня обращения гражданина</w:t>
      </w:r>
      <w:proofErr w:type="gramStart"/>
      <w:r>
        <w:t>.</w:t>
      </w:r>
      <w:r w:rsidR="00965C38">
        <w:t>"</w:t>
      </w:r>
      <w:r>
        <w:t>;</w:t>
      </w:r>
      <w:proofErr w:type="gramEnd"/>
    </w:p>
    <w:p w:rsidR="00042364" w:rsidRDefault="00E1655A" w:rsidP="00042364">
      <w:pPr>
        <w:ind w:firstLine="720"/>
        <w:jc w:val="both"/>
      </w:pPr>
      <w:r>
        <w:t>б</w:t>
      </w:r>
      <w:proofErr w:type="gramStart"/>
      <w:r>
        <w:t>)</w:t>
      </w:r>
      <w:r w:rsidR="00042364">
        <w:t>ч</w:t>
      </w:r>
      <w:proofErr w:type="gramEnd"/>
      <w:r w:rsidR="00042364">
        <w:t>асть 2 изложить в следующей редакции:</w:t>
      </w:r>
    </w:p>
    <w:p w:rsidR="00042364" w:rsidRDefault="00965C38" w:rsidP="00042364">
      <w:pPr>
        <w:ind w:firstLine="720"/>
        <w:jc w:val="both"/>
      </w:pPr>
      <w:r>
        <w:t>"</w:t>
      </w:r>
      <w:proofErr w:type="spellStart"/>
      <w:r w:rsidR="00042364">
        <w:t>2.Договор</w:t>
      </w:r>
      <w:proofErr w:type="spellEnd"/>
      <w:r w:rsidR="00042364">
        <w:t xml:space="preserve"> найма заключается по соглашению сторон на срок до одного года.</w:t>
      </w:r>
    </w:p>
    <w:p w:rsidR="00042364" w:rsidRDefault="00042364" w:rsidP="00042364">
      <w:pPr>
        <w:ind w:firstLine="720"/>
        <w:jc w:val="both"/>
      </w:pPr>
      <w:r>
        <w:t xml:space="preserve">По соглашению сторон по </w:t>
      </w:r>
      <w:proofErr w:type="gramStart"/>
      <w:r>
        <w:t>истечени</w:t>
      </w:r>
      <w:r w:rsidR="00634EE3">
        <w:t>и</w:t>
      </w:r>
      <w:proofErr w:type="gramEnd"/>
      <w:r w:rsidR="00634EE3">
        <w:t xml:space="preserve"> срока действия договора найма</w:t>
      </w:r>
      <w:r>
        <w:t xml:space="preserve"> при условии сохранения принадлежности гражданина к категориям, указанным в статье 3 настоящего Закона, а также при соблюдении условий, предусмотренных частью 1 статьи 4 настоящего Закона, данный договор на основании решения уполномоченного органа заключается на новый срок до одного года.</w:t>
      </w:r>
    </w:p>
    <w:p w:rsidR="00042364" w:rsidRDefault="00042364" w:rsidP="00042364">
      <w:pPr>
        <w:ind w:firstLine="720"/>
        <w:jc w:val="both"/>
      </w:pPr>
      <w:r>
        <w:lastRenderedPageBreak/>
        <w:t>Для заключения договора найма на новый срок по основаниям, установленным настоящей частью, гражданин не позднее 30 дней до истечения срока действия договора найма пред</w:t>
      </w:r>
      <w:bookmarkStart w:id="0" w:name="_GoBack"/>
      <w:bookmarkEnd w:id="0"/>
      <w:r>
        <w:t xml:space="preserve">ставляет в уполномоченный орган документы, предусмотренные пунктами 3, 4, 7 части 1 статьи 5 настоящего Закона. </w:t>
      </w:r>
    </w:p>
    <w:p w:rsidR="00042364" w:rsidRDefault="00042364" w:rsidP="00042364">
      <w:pPr>
        <w:ind w:firstLine="720"/>
        <w:jc w:val="both"/>
      </w:pPr>
      <w:r>
        <w:t xml:space="preserve">Документы, указанные в </w:t>
      </w:r>
      <w:proofErr w:type="gramStart"/>
      <w:r>
        <w:t>пунктах</w:t>
      </w:r>
      <w:proofErr w:type="gramEnd"/>
      <w:r>
        <w:t xml:space="preserve"> 5, 6 части 1 статьи 5 настоящего Закона</w:t>
      </w:r>
      <w:r w:rsidR="00A17139">
        <w:t>,</w:t>
      </w:r>
      <w:r>
        <w:t xml:space="preserve"> запрашивает уполномоченный орган самостоятельно, в том числе посредством системы межведомственного информационного взаимодействия. </w:t>
      </w:r>
    </w:p>
    <w:p w:rsidR="00042364" w:rsidRDefault="00042364" w:rsidP="00042364">
      <w:pPr>
        <w:ind w:firstLine="720"/>
        <w:jc w:val="both"/>
      </w:pPr>
      <w:r>
        <w:t>По истечении срока действия договора найма уполномоченный орган вправе отказать в заключении договора найма на новый срок в случае:</w:t>
      </w:r>
    </w:p>
    <w:p w:rsidR="00042364" w:rsidRDefault="00042364" w:rsidP="00042364">
      <w:pPr>
        <w:ind w:firstLine="720"/>
        <w:jc w:val="both"/>
      </w:pPr>
      <w:r>
        <w:t>невнесения гражданином платы за наем жилого помещения и (или) коммунальные услуги более двух раз по истечении установленного таким договором срока платежа;</w:t>
      </w:r>
    </w:p>
    <w:p w:rsidR="00042364" w:rsidRDefault="00042364" w:rsidP="00042364">
      <w:pPr>
        <w:ind w:firstLine="720"/>
        <w:jc w:val="both"/>
      </w:pPr>
      <w:r>
        <w:t>разрушения или повреждения жилого помещения нанимателем или другими гражданами, за действия которых он отвечает;</w:t>
      </w:r>
    </w:p>
    <w:p w:rsidR="00042364" w:rsidRDefault="00042364" w:rsidP="00042364">
      <w:pPr>
        <w:ind w:firstLine="720"/>
        <w:jc w:val="both"/>
      </w:pPr>
      <w:r>
        <w:t>систематического нарушения прав и законных интересов соседей;</w:t>
      </w:r>
    </w:p>
    <w:p w:rsidR="00042364" w:rsidRDefault="00042364" w:rsidP="00042364">
      <w:pPr>
        <w:ind w:firstLine="720"/>
        <w:jc w:val="both"/>
      </w:pPr>
      <w:r>
        <w:t>использование жилого помещения не по назначению</w:t>
      </w:r>
      <w:proofErr w:type="gramStart"/>
      <w:r>
        <w:t>.</w:t>
      </w:r>
      <w:r w:rsidR="00965C38">
        <w:t>"</w:t>
      </w:r>
      <w:r>
        <w:t>.</w:t>
      </w:r>
      <w:proofErr w:type="gramEnd"/>
    </w:p>
    <w:p w:rsidR="00042364" w:rsidRDefault="00042364" w:rsidP="00042364">
      <w:pPr>
        <w:ind w:firstLine="720"/>
        <w:jc w:val="both"/>
      </w:pPr>
    </w:p>
    <w:p w:rsidR="00042364" w:rsidRDefault="00042364" w:rsidP="00042364">
      <w:pPr>
        <w:ind w:firstLine="720"/>
        <w:jc w:val="both"/>
      </w:pPr>
      <w:r>
        <w:t>СТАТЬЯ 2.</w:t>
      </w:r>
    </w:p>
    <w:p w:rsidR="00042364" w:rsidRDefault="00042364" w:rsidP="00042364">
      <w:pPr>
        <w:ind w:firstLine="720"/>
        <w:jc w:val="both"/>
      </w:pPr>
      <w:r>
        <w:t xml:space="preserve">Настоящий Закон вступает в силу по </w:t>
      </w:r>
      <w:proofErr w:type="gramStart"/>
      <w:r>
        <w:t>истечении</w:t>
      </w:r>
      <w:proofErr w:type="gramEnd"/>
      <w:r>
        <w:t xml:space="preserve"> 10 дней со дня его официального опубликования.</w:t>
      </w:r>
    </w:p>
    <w:p w:rsidR="00042364" w:rsidRDefault="00042364" w:rsidP="00F43D74">
      <w:pPr>
        <w:ind w:firstLine="720"/>
        <w:jc w:val="both"/>
      </w:pPr>
    </w:p>
    <w:p w:rsidR="00042364" w:rsidRDefault="00042364" w:rsidP="00F43D74">
      <w:pPr>
        <w:ind w:firstLine="720"/>
        <w:jc w:val="both"/>
      </w:pPr>
    </w:p>
    <w:p w:rsidR="00042364" w:rsidRDefault="00042364" w:rsidP="00F43D74">
      <w:pPr>
        <w:ind w:firstLine="720"/>
        <w:jc w:val="both"/>
      </w:pPr>
    </w:p>
    <w:p w:rsidR="000E7F71" w:rsidRDefault="000E7F71" w:rsidP="000E7F71">
      <w:pPr>
        <w:jc w:val="both"/>
      </w:pPr>
      <w:r>
        <w:t xml:space="preserve">Губернатор края </w:t>
      </w:r>
      <w:r>
        <w:tab/>
      </w:r>
      <w:r>
        <w:tab/>
      </w:r>
      <w:r>
        <w:tab/>
      </w:r>
      <w:r>
        <w:tab/>
      </w:r>
      <w:r>
        <w:tab/>
      </w:r>
      <w:r>
        <w:tab/>
      </w:r>
      <w:r>
        <w:tab/>
        <w:t xml:space="preserve">      </w:t>
      </w:r>
      <w:proofErr w:type="spellStart"/>
      <w:r>
        <w:t>В.В</w:t>
      </w:r>
      <w:proofErr w:type="spellEnd"/>
      <w:r>
        <w:t xml:space="preserve">. </w:t>
      </w:r>
      <w:proofErr w:type="spellStart"/>
      <w:r>
        <w:t>Миклушевский</w:t>
      </w:r>
      <w:proofErr w:type="spellEnd"/>
    </w:p>
    <w:sectPr w:rsidR="000E7F71" w:rsidSect="00573055">
      <w:headerReference w:type="default" r:id="rId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5A8" w:rsidRDefault="008145A8">
      <w:r>
        <w:separator/>
      </w:r>
    </w:p>
  </w:endnote>
  <w:endnote w:type="continuationSeparator" w:id="0">
    <w:p w:rsidR="008145A8" w:rsidRDefault="0081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5A8" w:rsidRDefault="008145A8">
      <w:r>
        <w:separator/>
      </w:r>
    </w:p>
  </w:footnote>
  <w:footnote w:type="continuationSeparator" w:id="0">
    <w:p w:rsidR="008145A8" w:rsidRDefault="008145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FC7" w:rsidRDefault="00573055">
    <w:pPr>
      <w:pStyle w:val="a3"/>
      <w:jc w:val="right"/>
      <w:rPr>
        <w:sz w:val="24"/>
      </w:rPr>
    </w:pPr>
    <w:r>
      <w:fldChar w:fldCharType="begin"/>
    </w:r>
    <w:r>
      <w:instrText>PAGE   \* MERGEFORMAT</w:instrText>
    </w:r>
    <w:r>
      <w:fldChar w:fldCharType="separate"/>
    </w:r>
    <w:r w:rsidR="00890327">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145A8"/>
    <w:rsid w:val="000225AE"/>
    <w:rsid w:val="00042364"/>
    <w:rsid w:val="000A4917"/>
    <w:rsid w:val="000C06BA"/>
    <w:rsid w:val="000E7F71"/>
    <w:rsid w:val="000F5D03"/>
    <w:rsid w:val="001704D5"/>
    <w:rsid w:val="00255100"/>
    <w:rsid w:val="00273552"/>
    <w:rsid w:val="00277A4D"/>
    <w:rsid w:val="00347199"/>
    <w:rsid w:val="00376B1A"/>
    <w:rsid w:val="003D4A24"/>
    <w:rsid w:val="0042451C"/>
    <w:rsid w:val="00483BAC"/>
    <w:rsid w:val="00523589"/>
    <w:rsid w:val="00573055"/>
    <w:rsid w:val="005A2651"/>
    <w:rsid w:val="005F6459"/>
    <w:rsid w:val="00634EE3"/>
    <w:rsid w:val="00644978"/>
    <w:rsid w:val="006E3FC7"/>
    <w:rsid w:val="00707971"/>
    <w:rsid w:val="00723F6F"/>
    <w:rsid w:val="0078332D"/>
    <w:rsid w:val="007D339B"/>
    <w:rsid w:val="008145A8"/>
    <w:rsid w:val="00890327"/>
    <w:rsid w:val="008E225C"/>
    <w:rsid w:val="00965C38"/>
    <w:rsid w:val="00A17139"/>
    <w:rsid w:val="00AB363B"/>
    <w:rsid w:val="00AF0005"/>
    <w:rsid w:val="00B006BD"/>
    <w:rsid w:val="00B17C20"/>
    <w:rsid w:val="00B441B8"/>
    <w:rsid w:val="00BE556E"/>
    <w:rsid w:val="00C94700"/>
    <w:rsid w:val="00D060EC"/>
    <w:rsid w:val="00DA0177"/>
    <w:rsid w:val="00E1655A"/>
    <w:rsid w:val="00E5432A"/>
    <w:rsid w:val="00EA1A49"/>
    <w:rsid w:val="00F43D74"/>
    <w:rsid w:val="00F964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573055"/>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1044;&#1086;&#1082;&#1091;&#1084;&#1077;&#1085;&#1090;&#1072;&#1094;&#1080;&#1103;\&#1064;&#1072;&#1073;&#1083;&#1086;&#1085;&#1099;%20&#1076;&#1086;&#1082;&#1091;&#1084;&#1077;&#1085;&#1090;&#1086;&#1074;\&#1041;&#1083;&#1072;&#1085;&#1082;%20&#1087;&#1088;&#1086;&#1077;&#1082;&#1090;&#1072;%20&#1079;&#1072;&#1082;&#1086;&#1085;&#1072;%20&#1055;&#1050;\&#1047;&#1072;&#1082;.%20&#1087;&#1086;%20&#1101;&#1082;&#1086;&#1085;&#1086;&#1084;.%20&#1087;&#1086;&#1083;.%20&#1080;%20&#1089;&#1086;&#1073;&#1089;&#1090;&#107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 по эконом. пол. и собств.</Template>
  <TotalTime>2</TotalTime>
  <Pages>4</Pages>
  <Words>1180</Words>
  <Characters>6732</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7897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3</cp:revision>
  <cp:lastPrinted>2017-06-20T02:28:00Z</cp:lastPrinted>
  <dcterms:created xsi:type="dcterms:W3CDTF">2017-06-20T03:56:00Z</dcterms:created>
  <dcterms:modified xsi:type="dcterms:W3CDTF">2017-06-21T07:18:00Z</dcterms:modified>
</cp:coreProperties>
</file>