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6E03D0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05446A" w:rsidRPr="0005446A" w:rsidRDefault="0005446A" w:rsidP="0005446A">
                        <w:pPr>
                          <w:rPr>
                            <w:sz w:val="20"/>
                          </w:rPr>
                        </w:pPr>
                        <w:r w:rsidRPr="0005446A">
                          <w:rPr>
                            <w:sz w:val="20"/>
                          </w:rPr>
                          <w:t xml:space="preserve">Проект </w:t>
                        </w:r>
                        <w:r w:rsidR="002F2544">
                          <w:rPr>
                            <w:sz w:val="20"/>
                          </w:rPr>
                          <w:t>внесен</w:t>
                        </w:r>
                        <w:r w:rsidRPr="0005446A">
                          <w:rPr>
                            <w:sz w:val="20"/>
                          </w:rPr>
                          <w:t xml:space="preserve"> комитетом</w:t>
                        </w:r>
                      </w:p>
                      <w:p w:rsidR="0005446A" w:rsidRPr="0005446A" w:rsidRDefault="0005446A" w:rsidP="0005446A">
                        <w:pPr>
                          <w:rPr>
                            <w:sz w:val="20"/>
                          </w:rPr>
                        </w:pPr>
                        <w:r w:rsidRPr="0005446A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86ABC" w:rsidRDefault="0005446A" w:rsidP="0005446A">
                        <w:pPr>
                          <w:rPr>
                            <w:sz w:val="20"/>
                          </w:rPr>
                        </w:pPr>
                        <w:r w:rsidRPr="0005446A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05446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F21993" w:rsidP="009B1380">
            <w:pPr>
              <w:ind w:left="-108"/>
              <w:jc w:val="both"/>
            </w:pPr>
            <w:r w:rsidRPr="00F21993">
              <w:rPr>
                <w:szCs w:val="28"/>
              </w:rPr>
              <w:t>О признании утратившими силу постановлений Законодательного Собрания Приморского края</w:t>
            </w:r>
            <w:r>
              <w:rPr>
                <w:szCs w:val="28"/>
              </w:rPr>
              <w:t xml:space="preserve"> </w:t>
            </w:r>
            <w:r w:rsidR="009B1380">
              <w:rPr>
                <w:szCs w:val="28"/>
              </w:rPr>
              <w:t>о</w:t>
            </w:r>
            <w:r>
              <w:rPr>
                <w:szCs w:val="28"/>
              </w:rPr>
              <w:t xml:space="preserve"> комиссии Законодательного края Приморского края по противодействию коррупции</w:t>
            </w:r>
            <w:bookmarkStart w:id="0" w:name="_GoBack"/>
            <w:bookmarkEnd w:id="0"/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466BF" w:rsidRDefault="00A31F70" w:rsidP="00221A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</w:t>
      </w:r>
      <w:r w:rsidR="00A466BF">
        <w:rPr>
          <w:szCs w:val="28"/>
        </w:rPr>
        <w:t>Признать утратившими силу:</w:t>
      </w:r>
    </w:p>
    <w:p w:rsidR="00A466BF" w:rsidRDefault="00A466BF" w:rsidP="00221A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Законодательного Собрания Приморского края </w:t>
      </w:r>
      <w:r w:rsidR="00C83159">
        <w:rPr>
          <w:szCs w:val="28"/>
        </w:rPr>
        <w:t xml:space="preserve">             </w:t>
      </w:r>
      <w:r>
        <w:rPr>
          <w:szCs w:val="28"/>
        </w:rPr>
        <w:t>от 18.1</w:t>
      </w:r>
      <w:r w:rsidR="009B1380">
        <w:rPr>
          <w:szCs w:val="28"/>
        </w:rPr>
        <w:t>1</w:t>
      </w:r>
      <w:r>
        <w:rPr>
          <w:szCs w:val="28"/>
        </w:rPr>
        <w:t>.2008 № 1304 "О комиссии Законодательного Собрания Приморского края по противодействию коррупции" (</w:t>
      </w:r>
      <w:r w:rsidRPr="00A466BF">
        <w:rPr>
          <w:szCs w:val="28"/>
        </w:rPr>
        <w:t xml:space="preserve">Ведомости Законодательного Собрания Приморского края, 2008, </w:t>
      </w:r>
      <w:r w:rsidR="007874D3">
        <w:rPr>
          <w:szCs w:val="28"/>
        </w:rPr>
        <w:t>№</w:t>
      </w:r>
      <w:r w:rsidRPr="00A466BF">
        <w:rPr>
          <w:szCs w:val="28"/>
        </w:rPr>
        <w:t xml:space="preserve"> 93, стр. 44</w:t>
      </w:r>
      <w:r>
        <w:rPr>
          <w:szCs w:val="28"/>
        </w:rPr>
        <w:t>);</w:t>
      </w:r>
    </w:p>
    <w:p w:rsidR="00A466BF" w:rsidRDefault="00A466BF" w:rsidP="00221A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Законодательного Собрания Приморского края от 26.05.2010 № 2199 "О внесении изменений в постановление </w:t>
      </w:r>
      <w:r w:rsidRPr="00A466BF">
        <w:rPr>
          <w:szCs w:val="28"/>
        </w:rPr>
        <w:t>Законодательного Собрания Приморского края от 18.1</w:t>
      </w:r>
      <w:r w:rsidR="000D43D5">
        <w:rPr>
          <w:szCs w:val="28"/>
        </w:rPr>
        <w:t>1</w:t>
      </w:r>
      <w:r w:rsidRPr="00A466BF">
        <w:rPr>
          <w:szCs w:val="28"/>
        </w:rPr>
        <w:t>.2008 № 1304 "О комиссии Законодательного Собрания Приморского края по противодействию коррупции"</w:t>
      </w:r>
      <w:r>
        <w:rPr>
          <w:szCs w:val="28"/>
        </w:rPr>
        <w:t xml:space="preserve"> (Ведомости Законодательного Собрания Приморского края, 2010, № 149, стр. 54);</w:t>
      </w:r>
    </w:p>
    <w:p w:rsidR="00A466BF" w:rsidRDefault="00A466BF" w:rsidP="00221A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постановление Законодательного Собрания Приморского края от 30.07.2012 № 303 "Об изменени</w:t>
      </w:r>
      <w:r w:rsidR="009B1380">
        <w:rPr>
          <w:szCs w:val="28"/>
        </w:rPr>
        <w:t>ях</w:t>
      </w:r>
      <w:r>
        <w:rPr>
          <w:szCs w:val="28"/>
        </w:rPr>
        <w:t xml:space="preserve"> в составе комиссии Законодательного Собрания Приморского края по противодействию коррупции"</w:t>
      </w:r>
      <w:r w:rsidR="00433253">
        <w:rPr>
          <w:szCs w:val="28"/>
        </w:rPr>
        <w:t xml:space="preserve"> (Ведомости Законодательного Собрания Приморского края, 2012, № 21, стр. 64). </w:t>
      </w:r>
    </w:p>
    <w:p w:rsidR="00221A8F" w:rsidRDefault="00221A8F" w:rsidP="00221A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05446A">
      <w:pPr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05446A">
        <w:t xml:space="preserve">      </w:t>
      </w:r>
      <w:r>
        <w:t xml:space="preserve">   </w:t>
      </w:r>
      <w:r w:rsidR="0005446A">
        <w:t>А.И. Ролик</w:t>
      </w:r>
    </w:p>
    <w:sectPr w:rsidR="00931FD6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3D0" w:rsidRDefault="006E03D0">
      <w:r>
        <w:separator/>
      </w:r>
    </w:p>
  </w:endnote>
  <w:endnote w:type="continuationSeparator" w:id="0">
    <w:p w:rsidR="006E03D0" w:rsidRDefault="006E0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3D0" w:rsidRDefault="006E03D0">
      <w:r>
        <w:separator/>
      </w:r>
    </w:p>
  </w:footnote>
  <w:footnote w:type="continuationSeparator" w:id="0">
    <w:p w:rsidR="006E03D0" w:rsidRDefault="006E0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1A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2DE2"/>
    <w:rsid w:val="0002137A"/>
    <w:rsid w:val="0003455C"/>
    <w:rsid w:val="0005446A"/>
    <w:rsid w:val="00057575"/>
    <w:rsid w:val="00057F6F"/>
    <w:rsid w:val="000864D3"/>
    <w:rsid w:val="00086ABC"/>
    <w:rsid w:val="0009169C"/>
    <w:rsid w:val="00092667"/>
    <w:rsid w:val="000B3FB2"/>
    <w:rsid w:val="000C3208"/>
    <w:rsid w:val="000D43D5"/>
    <w:rsid w:val="000D628E"/>
    <w:rsid w:val="000E5228"/>
    <w:rsid w:val="000F4C84"/>
    <w:rsid w:val="00123119"/>
    <w:rsid w:val="00135CE6"/>
    <w:rsid w:val="00155F7F"/>
    <w:rsid w:val="00191FF5"/>
    <w:rsid w:val="00197A35"/>
    <w:rsid w:val="001D0795"/>
    <w:rsid w:val="001D631D"/>
    <w:rsid w:val="00201342"/>
    <w:rsid w:val="00207035"/>
    <w:rsid w:val="00221A8F"/>
    <w:rsid w:val="0022479E"/>
    <w:rsid w:val="00227DD5"/>
    <w:rsid w:val="00267FB4"/>
    <w:rsid w:val="00296070"/>
    <w:rsid w:val="002B7E90"/>
    <w:rsid w:val="002F2544"/>
    <w:rsid w:val="00325704"/>
    <w:rsid w:val="003325F4"/>
    <w:rsid w:val="0036154F"/>
    <w:rsid w:val="003701CE"/>
    <w:rsid w:val="0038356B"/>
    <w:rsid w:val="003926AB"/>
    <w:rsid w:val="00392E21"/>
    <w:rsid w:val="00393523"/>
    <w:rsid w:val="00396200"/>
    <w:rsid w:val="003A62ED"/>
    <w:rsid w:val="003D2B64"/>
    <w:rsid w:val="003D5FEB"/>
    <w:rsid w:val="00433253"/>
    <w:rsid w:val="00433A1D"/>
    <w:rsid w:val="00442C4B"/>
    <w:rsid w:val="00445F6A"/>
    <w:rsid w:val="004510BA"/>
    <w:rsid w:val="0045445B"/>
    <w:rsid w:val="004A7E70"/>
    <w:rsid w:val="004B1854"/>
    <w:rsid w:val="004B3361"/>
    <w:rsid w:val="004B5EB2"/>
    <w:rsid w:val="004B69FA"/>
    <w:rsid w:val="004D1A01"/>
    <w:rsid w:val="004D1DC2"/>
    <w:rsid w:val="004E1B65"/>
    <w:rsid w:val="004F283C"/>
    <w:rsid w:val="00524396"/>
    <w:rsid w:val="00553EBC"/>
    <w:rsid w:val="00557328"/>
    <w:rsid w:val="005625A4"/>
    <w:rsid w:val="00563C6B"/>
    <w:rsid w:val="00596D76"/>
    <w:rsid w:val="005A6019"/>
    <w:rsid w:val="005E6130"/>
    <w:rsid w:val="00614DE9"/>
    <w:rsid w:val="00620A87"/>
    <w:rsid w:val="006312D9"/>
    <w:rsid w:val="006404A0"/>
    <w:rsid w:val="0067033F"/>
    <w:rsid w:val="00693D97"/>
    <w:rsid w:val="00695A4A"/>
    <w:rsid w:val="006A2794"/>
    <w:rsid w:val="006B5F7E"/>
    <w:rsid w:val="006D45ED"/>
    <w:rsid w:val="006E03D0"/>
    <w:rsid w:val="006E3FFB"/>
    <w:rsid w:val="006E650F"/>
    <w:rsid w:val="00701CEE"/>
    <w:rsid w:val="007029D4"/>
    <w:rsid w:val="00705384"/>
    <w:rsid w:val="007119D0"/>
    <w:rsid w:val="00724941"/>
    <w:rsid w:val="00725E25"/>
    <w:rsid w:val="00726997"/>
    <w:rsid w:val="007620B4"/>
    <w:rsid w:val="00774574"/>
    <w:rsid w:val="00781E2D"/>
    <w:rsid w:val="007874D3"/>
    <w:rsid w:val="007B48E7"/>
    <w:rsid w:val="007B5289"/>
    <w:rsid w:val="007F17D2"/>
    <w:rsid w:val="0082240C"/>
    <w:rsid w:val="00835A0E"/>
    <w:rsid w:val="00853144"/>
    <w:rsid w:val="00857157"/>
    <w:rsid w:val="008818A7"/>
    <w:rsid w:val="0089742D"/>
    <w:rsid w:val="008A127B"/>
    <w:rsid w:val="008C681B"/>
    <w:rsid w:val="008D1420"/>
    <w:rsid w:val="008E6EDC"/>
    <w:rsid w:val="00905324"/>
    <w:rsid w:val="0090780A"/>
    <w:rsid w:val="00916C18"/>
    <w:rsid w:val="00922AED"/>
    <w:rsid w:val="00923152"/>
    <w:rsid w:val="00924541"/>
    <w:rsid w:val="00924B45"/>
    <w:rsid w:val="00924FD4"/>
    <w:rsid w:val="0092767D"/>
    <w:rsid w:val="00931FD6"/>
    <w:rsid w:val="009372FF"/>
    <w:rsid w:val="0094344A"/>
    <w:rsid w:val="00971B24"/>
    <w:rsid w:val="009957B6"/>
    <w:rsid w:val="009959AC"/>
    <w:rsid w:val="009A44AE"/>
    <w:rsid w:val="009A7BBB"/>
    <w:rsid w:val="009B0478"/>
    <w:rsid w:val="009B1380"/>
    <w:rsid w:val="009C06BA"/>
    <w:rsid w:val="009C57EA"/>
    <w:rsid w:val="009D0536"/>
    <w:rsid w:val="009E640D"/>
    <w:rsid w:val="00A04072"/>
    <w:rsid w:val="00A10B0B"/>
    <w:rsid w:val="00A13794"/>
    <w:rsid w:val="00A22DC7"/>
    <w:rsid w:val="00A26C60"/>
    <w:rsid w:val="00A31F70"/>
    <w:rsid w:val="00A466BF"/>
    <w:rsid w:val="00A6060F"/>
    <w:rsid w:val="00A80194"/>
    <w:rsid w:val="00A93332"/>
    <w:rsid w:val="00AC6FE7"/>
    <w:rsid w:val="00AC74F6"/>
    <w:rsid w:val="00AE5EE6"/>
    <w:rsid w:val="00B12061"/>
    <w:rsid w:val="00B45A7B"/>
    <w:rsid w:val="00B951B9"/>
    <w:rsid w:val="00BA0694"/>
    <w:rsid w:val="00BA58C7"/>
    <w:rsid w:val="00C01C95"/>
    <w:rsid w:val="00C20E8F"/>
    <w:rsid w:val="00C459AC"/>
    <w:rsid w:val="00C5726E"/>
    <w:rsid w:val="00C80AC0"/>
    <w:rsid w:val="00C83159"/>
    <w:rsid w:val="00C850B1"/>
    <w:rsid w:val="00CA562F"/>
    <w:rsid w:val="00CA7E54"/>
    <w:rsid w:val="00CB73E6"/>
    <w:rsid w:val="00CE00DD"/>
    <w:rsid w:val="00CE19DF"/>
    <w:rsid w:val="00CE4AD5"/>
    <w:rsid w:val="00D02716"/>
    <w:rsid w:val="00D03DFF"/>
    <w:rsid w:val="00D259A4"/>
    <w:rsid w:val="00D62193"/>
    <w:rsid w:val="00D77255"/>
    <w:rsid w:val="00D83E09"/>
    <w:rsid w:val="00DF01B2"/>
    <w:rsid w:val="00E10CF6"/>
    <w:rsid w:val="00E15140"/>
    <w:rsid w:val="00E25AFE"/>
    <w:rsid w:val="00E35B13"/>
    <w:rsid w:val="00E37C39"/>
    <w:rsid w:val="00E4014E"/>
    <w:rsid w:val="00E8037F"/>
    <w:rsid w:val="00E83612"/>
    <w:rsid w:val="00E93A7F"/>
    <w:rsid w:val="00ED01CF"/>
    <w:rsid w:val="00ED66A9"/>
    <w:rsid w:val="00EE0344"/>
    <w:rsid w:val="00EF502B"/>
    <w:rsid w:val="00F21993"/>
    <w:rsid w:val="00F66BF6"/>
    <w:rsid w:val="00F75CDD"/>
    <w:rsid w:val="00F972BA"/>
    <w:rsid w:val="00FB7D7A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34ED3-3FC4-4224-912B-F5DC22EDA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1237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29</cp:revision>
  <cp:lastPrinted>2017-06-04T23:50:00Z</cp:lastPrinted>
  <dcterms:created xsi:type="dcterms:W3CDTF">2015-10-28T04:12:00Z</dcterms:created>
  <dcterms:modified xsi:type="dcterms:W3CDTF">2017-06-07T00:22:00Z</dcterms:modified>
</cp:coreProperties>
</file>