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58946839" r:id="rId9"/>
        </w:object>
      </w:r>
      <w:r w:rsidR="003262F2">
        <w:t xml:space="preserve">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94493" w:rsidRDefault="00A94493" w:rsidP="005D461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14.06.2017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034" w:rsidRDefault="00357541">
            <w:pPr>
              <w:jc w:val="right"/>
              <w:rPr>
                <w:szCs w:val="28"/>
              </w:rPr>
            </w:pPr>
            <w:r w:rsidRPr="00D95034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D95034" w:rsidRDefault="00A94493" w:rsidP="003262F2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0A4965">
            <w:pPr>
              <w:jc w:val="both"/>
            </w:pPr>
            <w:r w:rsidRPr="0045315B">
              <w:t xml:space="preserve">О </w:t>
            </w:r>
            <w:r w:rsidR="00AF22AB">
              <w:t xml:space="preserve">проведении выездного совещания комитета </w:t>
            </w:r>
            <w:r w:rsidR="00B8189D">
              <w:t>Законодательного Собрания по продовольственной политике и природопользованию</w:t>
            </w:r>
          </w:p>
        </w:tc>
      </w:tr>
    </w:tbl>
    <w:p w:rsidR="00357541" w:rsidRDefault="00357541" w:rsidP="00C9335B">
      <w:pPr>
        <w:jc w:val="both"/>
      </w:pPr>
    </w:p>
    <w:p w:rsidR="00C9335B" w:rsidRDefault="00B8189D" w:rsidP="00CE48D5">
      <w:pPr>
        <w:ind w:firstLine="709"/>
        <w:jc w:val="both"/>
      </w:pPr>
      <w:r>
        <w:t xml:space="preserve">Заслушав информацию </w:t>
      </w:r>
      <w:r w:rsidR="005D4611">
        <w:t>Зотова Е.А.</w:t>
      </w:r>
      <w:r>
        <w:t xml:space="preserve">, председателя </w:t>
      </w:r>
      <w:r w:rsidRPr="0045315B">
        <w:t xml:space="preserve">комитета </w:t>
      </w:r>
      <w:r>
        <w:t xml:space="preserve">Законодательного Собрания </w:t>
      </w:r>
      <w:r w:rsidRPr="0045315B">
        <w:t>по продовольственной политике и природопользованию</w:t>
      </w:r>
      <w:r w:rsidR="00A94493">
        <w:t>,</w:t>
      </w:r>
      <w:r>
        <w:t xml:space="preserve"> о проведении выездного совещания на тему: </w:t>
      </w:r>
      <w:r w:rsidR="00A94493">
        <w:br/>
      </w:r>
      <w:r w:rsidRPr="002F2EB9">
        <w:rPr>
          <w:szCs w:val="28"/>
        </w:rPr>
        <w:t>"</w:t>
      </w:r>
      <w:r w:rsidR="00A94493">
        <w:rPr>
          <w:szCs w:val="28"/>
        </w:rPr>
        <w:t xml:space="preserve">О проблеме, сложившейся в Находкинском городском округе с земельными участками, предоставленными </w:t>
      </w:r>
      <w:bookmarkStart w:id="0" w:name="_GoBack"/>
      <w:bookmarkEnd w:id="0"/>
      <w:r w:rsidR="00A94493">
        <w:rPr>
          <w:szCs w:val="28"/>
        </w:rPr>
        <w:t>в охранной зоне морского заказника краевого значения "Залив Восток"</w:t>
      </w:r>
      <w:r w:rsidR="00CE48D5" w:rsidRPr="002F2EB9">
        <w:t>,</w:t>
      </w:r>
      <w:r w:rsidR="00CE48D5"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Pr="00D6479B" w:rsidRDefault="00CE48D5" w:rsidP="00B8189D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8189D">
        <w:t xml:space="preserve">Провести выездное совещание </w:t>
      </w:r>
      <w:r w:rsidR="00B8189D" w:rsidRPr="0045315B">
        <w:t xml:space="preserve">комитета </w:t>
      </w:r>
      <w:r w:rsidR="00B8189D">
        <w:t xml:space="preserve">Законодательного Собрания </w:t>
      </w:r>
      <w:r w:rsidR="00B8189D" w:rsidRPr="0045315B">
        <w:t xml:space="preserve">по </w:t>
      </w:r>
      <w:proofErr w:type="gramStart"/>
      <w:r w:rsidR="00B8189D" w:rsidRPr="0045315B">
        <w:t>продовольственной</w:t>
      </w:r>
      <w:proofErr w:type="gramEnd"/>
      <w:r w:rsidR="00B8189D" w:rsidRPr="0045315B">
        <w:t xml:space="preserve"> политике и природопользованию</w:t>
      </w:r>
      <w:r w:rsidR="00B8189D">
        <w:t xml:space="preserve"> </w:t>
      </w:r>
      <w:r w:rsidR="00A94493">
        <w:t>в г. Находка</w:t>
      </w:r>
      <w:r w:rsidR="00A94493">
        <w:br/>
        <w:t>в июле 2017 года</w:t>
      </w:r>
      <w:r w:rsidR="00D6479B">
        <w:t>.</w:t>
      </w:r>
    </w:p>
    <w:p w:rsidR="00CE48D5" w:rsidRPr="00D6479B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3262F2">
      <w:pPr>
        <w:pStyle w:val="a3"/>
        <w:tabs>
          <w:tab w:val="clear" w:pos="4153"/>
          <w:tab w:val="clear" w:pos="8306"/>
        </w:tabs>
      </w:pPr>
      <w:r>
        <w:t>П</w:t>
      </w:r>
      <w:r w:rsidR="00CE48D5">
        <w:t>редседател</w:t>
      </w:r>
      <w:r>
        <w:t>ь</w:t>
      </w:r>
      <w:r w:rsidR="00126DE4">
        <w:t xml:space="preserve"> комитета </w:t>
      </w:r>
      <w:r w:rsidR="00126DE4">
        <w:tab/>
      </w:r>
      <w:r w:rsidR="00126DE4">
        <w:tab/>
      </w:r>
      <w:r w:rsidR="00126DE4">
        <w:tab/>
      </w:r>
      <w:r>
        <w:tab/>
      </w:r>
      <w:r>
        <w:tab/>
      </w:r>
      <w:r>
        <w:tab/>
      </w:r>
      <w:r>
        <w:tab/>
      </w:r>
      <w:r w:rsidR="00252C51">
        <w:t xml:space="preserve">    </w:t>
      </w:r>
      <w:r>
        <w:t>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19F" w:rsidRDefault="0065019F">
      <w:r>
        <w:separator/>
      </w:r>
    </w:p>
  </w:endnote>
  <w:endnote w:type="continuationSeparator" w:id="0">
    <w:p w:rsidR="0065019F" w:rsidRDefault="0065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19F" w:rsidRDefault="0065019F">
      <w:r>
        <w:separator/>
      </w:r>
    </w:p>
  </w:footnote>
  <w:footnote w:type="continuationSeparator" w:id="0">
    <w:p w:rsidR="0065019F" w:rsidRDefault="00650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35534"/>
    <w:rsid w:val="00053C61"/>
    <w:rsid w:val="000A4965"/>
    <w:rsid w:val="00126DE4"/>
    <w:rsid w:val="00155137"/>
    <w:rsid w:val="00160F97"/>
    <w:rsid w:val="0020003C"/>
    <w:rsid w:val="00200595"/>
    <w:rsid w:val="00252C51"/>
    <w:rsid w:val="002F2EB9"/>
    <w:rsid w:val="003262F2"/>
    <w:rsid w:val="00357541"/>
    <w:rsid w:val="003D28CA"/>
    <w:rsid w:val="003F2358"/>
    <w:rsid w:val="00461E2B"/>
    <w:rsid w:val="00477E1F"/>
    <w:rsid w:val="00535040"/>
    <w:rsid w:val="00544DFA"/>
    <w:rsid w:val="00584E50"/>
    <w:rsid w:val="005D4611"/>
    <w:rsid w:val="006460A4"/>
    <w:rsid w:val="0065019F"/>
    <w:rsid w:val="006C46E7"/>
    <w:rsid w:val="00711783"/>
    <w:rsid w:val="007128C1"/>
    <w:rsid w:val="007205BE"/>
    <w:rsid w:val="008E3BEB"/>
    <w:rsid w:val="009D20F6"/>
    <w:rsid w:val="009E5CD9"/>
    <w:rsid w:val="00A26F9A"/>
    <w:rsid w:val="00A94493"/>
    <w:rsid w:val="00AF22AB"/>
    <w:rsid w:val="00B803DE"/>
    <w:rsid w:val="00B8189D"/>
    <w:rsid w:val="00BB5B16"/>
    <w:rsid w:val="00BE16C2"/>
    <w:rsid w:val="00C9335B"/>
    <w:rsid w:val="00C958B6"/>
    <w:rsid w:val="00CE48D5"/>
    <w:rsid w:val="00D214B9"/>
    <w:rsid w:val="00D2228C"/>
    <w:rsid w:val="00D6479B"/>
    <w:rsid w:val="00D95034"/>
    <w:rsid w:val="00DE16D2"/>
    <w:rsid w:val="00E16225"/>
    <w:rsid w:val="00E6201A"/>
    <w:rsid w:val="00E71EE6"/>
    <w:rsid w:val="00F616AF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C46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C46E7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647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C46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C46E7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64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770BA6C-6A4E-4212-BFF7-2E13C9AF1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10</TotalTime>
  <Pages>1</Pages>
  <Words>91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7</cp:revision>
  <cp:lastPrinted>2017-06-14T01:59:00Z</cp:lastPrinted>
  <dcterms:created xsi:type="dcterms:W3CDTF">2016-11-08T06:29:00Z</dcterms:created>
  <dcterms:modified xsi:type="dcterms:W3CDTF">2017-06-14T02:01:00Z</dcterms:modified>
</cp:coreProperties>
</file>