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5896200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992"/>
        <w:gridCol w:w="567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3F52AC" w:rsidTr="00D05C28">
        <w:trPr>
          <w:cantSplit/>
        </w:trPr>
        <w:tc>
          <w:tcPr>
            <w:tcW w:w="2977" w:type="dxa"/>
            <w:gridSpan w:val="2"/>
          </w:tcPr>
          <w:p w:rsidR="00357541" w:rsidRPr="003F52AC" w:rsidRDefault="00F44B03" w:rsidP="004E5405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</w:t>
            </w:r>
            <w:r w:rsidR="00A37953" w:rsidRPr="003F52AC">
              <w:rPr>
                <w:szCs w:val="28"/>
              </w:rPr>
              <w:t>.</w:t>
            </w:r>
            <w:r w:rsidR="003772B8" w:rsidRPr="003F52AC">
              <w:rPr>
                <w:szCs w:val="28"/>
              </w:rPr>
              <w:t>0</w:t>
            </w:r>
            <w:r w:rsidR="00A174DF" w:rsidRPr="003F52AC">
              <w:rPr>
                <w:szCs w:val="28"/>
              </w:rPr>
              <w:t>6</w:t>
            </w:r>
            <w:r w:rsidR="004A2E4A" w:rsidRPr="003F52AC">
              <w:rPr>
                <w:szCs w:val="28"/>
              </w:rPr>
              <w:t>.201</w:t>
            </w:r>
            <w:r w:rsidR="004E5405" w:rsidRPr="003F52AC"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3F52AC" w:rsidRDefault="00357541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992" w:type="dxa"/>
          </w:tcPr>
          <w:p w:rsidR="00357541" w:rsidRPr="003F52AC" w:rsidRDefault="00357541">
            <w:pPr>
              <w:jc w:val="right"/>
              <w:rPr>
                <w:szCs w:val="28"/>
              </w:rPr>
            </w:pPr>
            <w:r w:rsidRPr="003F52AC">
              <w:rPr>
                <w:szCs w:val="28"/>
              </w:rPr>
              <w:t>№</w:t>
            </w:r>
            <w:r w:rsidR="00D05C28">
              <w:rPr>
                <w:szCs w:val="28"/>
              </w:rPr>
              <w:t xml:space="preserve"> 69 </w:t>
            </w:r>
          </w:p>
        </w:tc>
        <w:tc>
          <w:tcPr>
            <w:tcW w:w="567" w:type="dxa"/>
          </w:tcPr>
          <w:p w:rsidR="00357541" w:rsidRPr="003F52AC" w:rsidRDefault="00357541" w:rsidP="00D05C28">
            <w:pPr>
              <w:rPr>
                <w:szCs w:val="28"/>
              </w:rPr>
            </w:pPr>
          </w:p>
        </w:tc>
      </w:tr>
      <w:tr w:rsidR="00357541" w:rsidRPr="003F52AC">
        <w:trPr>
          <w:cantSplit/>
        </w:trPr>
        <w:tc>
          <w:tcPr>
            <w:tcW w:w="8789" w:type="dxa"/>
            <w:gridSpan w:val="6"/>
          </w:tcPr>
          <w:p w:rsidR="00357541" w:rsidRPr="003F52AC" w:rsidRDefault="00357541">
            <w:pPr>
              <w:ind w:left="1595"/>
              <w:jc w:val="center"/>
              <w:rPr>
                <w:szCs w:val="28"/>
              </w:rPr>
            </w:pPr>
            <w:r w:rsidRPr="003F52AC">
              <w:rPr>
                <w:szCs w:val="28"/>
              </w:rPr>
              <w:t>г. Владивосток</w:t>
            </w:r>
          </w:p>
        </w:tc>
      </w:tr>
      <w:tr w:rsidR="009D3ADE" w:rsidRPr="003F52A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Pr="003F52AC" w:rsidRDefault="009D3ADE" w:rsidP="003F52AC">
            <w:pPr>
              <w:jc w:val="both"/>
              <w:rPr>
                <w:szCs w:val="28"/>
              </w:rPr>
            </w:pPr>
            <w:r w:rsidRPr="003F52AC">
              <w:rPr>
                <w:szCs w:val="28"/>
              </w:rPr>
              <w:t>О проекте закона Приморского края</w:t>
            </w:r>
            <w:r w:rsidR="003F52AC">
              <w:rPr>
                <w:szCs w:val="28"/>
              </w:rPr>
              <w:t xml:space="preserve"> </w:t>
            </w:r>
            <w:r w:rsidR="00A174DF" w:rsidRPr="003F52AC">
              <w:rPr>
                <w:szCs w:val="28"/>
              </w:rPr>
              <w:t>"О вн</w:t>
            </w:r>
            <w:r w:rsidR="00782649" w:rsidRPr="003F52AC">
              <w:rPr>
                <w:szCs w:val="28"/>
              </w:rPr>
              <w:t>есении изменений</w:t>
            </w:r>
            <w:r w:rsidR="00A174DF" w:rsidRPr="003F52AC">
              <w:rPr>
                <w:szCs w:val="28"/>
              </w:rPr>
              <w:t xml:space="preserve"> в Закон</w:t>
            </w:r>
            <w:r w:rsidR="004E5405" w:rsidRPr="003F52AC">
              <w:rPr>
                <w:szCs w:val="28"/>
              </w:rPr>
              <w:t xml:space="preserve"> Приморско</w:t>
            </w:r>
            <w:r w:rsidR="00A174DF" w:rsidRPr="003F52AC">
              <w:rPr>
                <w:szCs w:val="28"/>
              </w:rPr>
              <w:t xml:space="preserve">го края </w:t>
            </w:r>
            <w:r w:rsidR="00782649" w:rsidRPr="003F52AC">
              <w:rPr>
                <w:szCs w:val="28"/>
              </w:rPr>
              <w:t xml:space="preserve">"О </w:t>
            </w:r>
            <w:proofErr w:type="spellStart"/>
            <w:r w:rsidR="00782649" w:rsidRPr="003F52AC">
              <w:rPr>
                <w:szCs w:val="28"/>
              </w:rPr>
              <w:t>рыбохозяйственной</w:t>
            </w:r>
            <w:proofErr w:type="spellEnd"/>
            <w:r w:rsidR="00782649" w:rsidRPr="003F52AC">
              <w:rPr>
                <w:szCs w:val="28"/>
              </w:rPr>
              <w:t xml:space="preserve"> деятельности в Приморском крае"</w:t>
            </w:r>
            <w:r w:rsidR="004E5405" w:rsidRPr="003F52AC">
              <w:rPr>
                <w:szCs w:val="28"/>
              </w:rPr>
              <w:t xml:space="preserve"> </w:t>
            </w:r>
            <w:r w:rsidRPr="003F52AC">
              <w:rPr>
                <w:szCs w:val="28"/>
              </w:rPr>
              <w:t>(</w:t>
            </w:r>
            <w:r w:rsidR="002F6CAE" w:rsidRPr="003F52AC">
              <w:rPr>
                <w:szCs w:val="28"/>
              </w:rPr>
              <w:t>третье</w:t>
            </w:r>
            <w:r w:rsidRPr="003F52AC">
              <w:rPr>
                <w:szCs w:val="28"/>
              </w:rPr>
              <w:t xml:space="preserve"> чтение)</w:t>
            </w:r>
          </w:p>
        </w:tc>
      </w:tr>
    </w:tbl>
    <w:p w:rsidR="009D3ADE" w:rsidRPr="003F52AC" w:rsidRDefault="009D3ADE" w:rsidP="004E5405">
      <w:pPr>
        <w:jc w:val="both"/>
        <w:rPr>
          <w:szCs w:val="28"/>
        </w:rPr>
      </w:pPr>
    </w:p>
    <w:p w:rsidR="009D3ADE" w:rsidRPr="003F52AC" w:rsidRDefault="009D3ADE" w:rsidP="009D3ADE">
      <w:pPr>
        <w:ind w:firstLine="709"/>
        <w:jc w:val="both"/>
        <w:rPr>
          <w:szCs w:val="28"/>
        </w:rPr>
      </w:pPr>
      <w:r w:rsidRPr="003F52AC">
        <w:rPr>
          <w:szCs w:val="28"/>
        </w:rPr>
        <w:t>Рассмотрев и обсудив проект закона Приморского края</w:t>
      </w:r>
      <w:r w:rsidR="00C11A16" w:rsidRPr="003F52AC">
        <w:rPr>
          <w:szCs w:val="28"/>
        </w:rPr>
        <w:t xml:space="preserve"> </w:t>
      </w:r>
      <w:r w:rsidR="005F1308" w:rsidRPr="003F52AC">
        <w:rPr>
          <w:szCs w:val="28"/>
        </w:rPr>
        <w:t>"О внесении изменений в Закон</w:t>
      </w:r>
      <w:r w:rsidR="004E5405" w:rsidRPr="003F52AC">
        <w:rPr>
          <w:szCs w:val="28"/>
        </w:rPr>
        <w:t xml:space="preserve"> Прим</w:t>
      </w:r>
      <w:r w:rsidR="005F1308" w:rsidRPr="003F52AC">
        <w:rPr>
          <w:szCs w:val="28"/>
        </w:rPr>
        <w:t xml:space="preserve">орского края "О </w:t>
      </w:r>
      <w:proofErr w:type="spellStart"/>
      <w:r w:rsidR="005F1308" w:rsidRPr="003F52AC">
        <w:rPr>
          <w:szCs w:val="28"/>
        </w:rPr>
        <w:t>рыбохозяйственной</w:t>
      </w:r>
      <w:proofErr w:type="spellEnd"/>
      <w:r w:rsidR="005F1308" w:rsidRPr="003F52AC">
        <w:rPr>
          <w:szCs w:val="28"/>
        </w:rPr>
        <w:t xml:space="preserve"> деятельности в Приморском крае</w:t>
      </w:r>
      <w:r w:rsidR="004E5405" w:rsidRPr="003F52AC">
        <w:rPr>
          <w:szCs w:val="28"/>
        </w:rPr>
        <w:t>"</w:t>
      </w:r>
      <w:r w:rsidR="001F4807" w:rsidRPr="003F52AC">
        <w:rPr>
          <w:szCs w:val="28"/>
        </w:rPr>
        <w:t>,</w:t>
      </w:r>
      <w:r w:rsidRPr="003F52AC">
        <w:rPr>
          <w:szCs w:val="28"/>
        </w:rPr>
        <w:t xml:space="preserve"> </w:t>
      </w:r>
      <w:r w:rsidR="0084144F" w:rsidRPr="003F52AC">
        <w:rPr>
          <w:szCs w:val="28"/>
        </w:rPr>
        <w:t>подготовленный к рассмотрению в третьем чтении</w:t>
      </w:r>
      <w:r w:rsidR="00B87907" w:rsidRPr="003F52AC">
        <w:rPr>
          <w:szCs w:val="28"/>
        </w:rPr>
        <w:t xml:space="preserve">, </w:t>
      </w:r>
      <w:r w:rsidRPr="003F52AC">
        <w:rPr>
          <w:szCs w:val="28"/>
        </w:rPr>
        <w:t>комитет</w:t>
      </w:r>
    </w:p>
    <w:p w:rsidR="009D3ADE" w:rsidRPr="003F52AC" w:rsidRDefault="009D3ADE" w:rsidP="009D3ADE">
      <w:pPr>
        <w:jc w:val="both"/>
        <w:rPr>
          <w:szCs w:val="28"/>
        </w:rPr>
      </w:pPr>
    </w:p>
    <w:p w:rsidR="009D3ADE" w:rsidRPr="003F52A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 w:rsidRPr="003F52AC">
        <w:rPr>
          <w:szCs w:val="28"/>
        </w:rPr>
        <w:t>РЕШИЛ:</w:t>
      </w:r>
    </w:p>
    <w:p w:rsidR="009D3ADE" w:rsidRPr="003F52A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D61CE2" w:rsidRPr="003F52AC" w:rsidRDefault="00623F07" w:rsidP="00D61C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F52AC">
        <w:rPr>
          <w:szCs w:val="28"/>
        </w:rPr>
        <w:t>1</w:t>
      </w:r>
      <w:r w:rsidR="00D61CE2" w:rsidRPr="003F52AC">
        <w:rPr>
          <w:szCs w:val="28"/>
        </w:rPr>
        <w:t xml:space="preserve">.Рекомендовать Законодательному Собранию принять </w:t>
      </w:r>
      <w:r w:rsidRPr="003F52AC">
        <w:rPr>
          <w:szCs w:val="28"/>
        </w:rPr>
        <w:t xml:space="preserve">проект закона Приморского края "О внесении изменений в Закон Приморского края           "О </w:t>
      </w:r>
      <w:proofErr w:type="spellStart"/>
      <w:r w:rsidRPr="003F52AC">
        <w:rPr>
          <w:szCs w:val="28"/>
        </w:rPr>
        <w:t>рыбохозяйственной</w:t>
      </w:r>
      <w:proofErr w:type="spellEnd"/>
      <w:r w:rsidRPr="003F52AC">
        <w:rPr>
          <w:szCs w:val="28"/>
        </w:rPr>
        <w:t xml:space="preserve"> деятельности в Приморском крае"</w:t>
      </w:r>
      <w:r w:rsidR="00D61CE2" w:rsidRPr="003F52AC">
        <w:rPr>
          <w:szCs w:val="28"/>
        </w:rPr>
        <w:t xml:space="preserve"> </w:t>
      </w:r>
      <w:r w:rsidR="001F4807" w:rsidRPr="003F52AC">
        <w:rPr>
          <w:szCs w:val="28"/>
        </w:rPr>
        <w:t>на очередном заседании Законодательного Собрани</w:t>
      </w:r>
      <w:r w:rsidR="0079306B" w:rsidRPr="003F52AC">
        <w:rPr>
          <w:szCs w:val="28"/>
        </w:rPr>
        <w:t>и</w:t>
      </w:r>
      <w:r w:rsidR="00D61CE2" w:rsidRPr="003F52AC">
        <w:rPr>
          <w:szCs w:val="28"/>
        </w:rPr>
        <w:t xml:space="preserve"> </w:t>
      </w:r>
      <w:r w:rsidR="0079306B" w:rsidRPr="003F52AC">
        <w:rPr>
          <w:szCs w:val="28"/>
        </w:rPr>
        <w:t xml:space="preserve">в июне 2017 года в </w:t>
      </w:r>
      <w:r w:rsidR="00D61CE2" w:rsidRPr="003F52AC">
        <w:rPr>
          <w:szCs w:val="28"/>
        </w:rPr>
        <w:t>третьем чтении.</w:t>
      </w:r>
    </w:p>
    <w:p w:rsidR="00D61CE2" w:rsidRPr="003F52AC" w:rsidRDefault="00D61CE2" w:rsidP="00D61C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E5405" w:rsidRPr="003F52AC" w:rsidRDefault="00623F07" w:rsidP="004E5405">
      <w:pPr>
        <w:pStyle w:val="a3"/>
        <w:ind w:firstLine="709"/>
        <w:jc w:val="both"/>
        <w:rPr>
          <w:szCs w:val="28"/>
        </w:rPr>
      </w:pPr>
      <w:r w:rsidRPr="003F52AC">
        <w:rPr>
          <w:szCs w:val="28"/>
        </w:rPr>
        <w:t>2</w:t>
      </w:r>
      <w:r w:rsidR="00D61CE2" w:rsidRPr="003F52AC">
        <w:rPr>
          <w:szCs w:val="28"/>
        </w:rPr>
        <w:t>.</w:t>
      </w:r>
      <w:r w:rsidR="005F1308" w:rsidRPr="003F52AC">
        <w:rPr>
          <w:szCs w:val="28"/>
        </w:rPr>
        <w:t>Поручить Зотову Е.А., председателю комитета по продовольственной политике и природопользованию</w:t>
      </w:r>
      <w:r w:rsidR="004E5405" w:rsidRPr="003F52AC">
        <w:rPr>
          <w:szCs w:val="28"/>
        </w:rPr>
        <w:t>, выступить на заседании Законодательного Собрания с докладом по указанному вопросу.</w:t>
      </w:r>
    </w:p>
    <w:p w:rsidR="004E5405" w:rsidRPr="003F52AC" w:rsidRDefault="004E5405" w:rsidP="004E540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61CE2" w:rsidRPr="003F52AC" w:rsidRDefault="00623F07" w:rsidP="00D61C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F52AC">
        <w:rPr>
          <w:szCs w:val="28"/>
        </w:rPr>
        <w:t>3</w:t>
      </w:r>
      <w:r w:rsidR="00D61CE2" w:rsidRPr="003F52AC">
        <w:rPr>
          <w:szCs w:val="28"/>
        </w:rPr>
        <w:t>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D61CE2" w:rsidRPr="003F52AC" w:rsidRDefault="00D61CE2" w:rsidP="00D61C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D3ADE" w:rsidRPr="003F52AC" w:rsidRDefault="009D3ADE" w:rsidP="00D61C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D3ADE" w:rsidRPr="003F52A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D3ADE" w:rsidRDefault="00B833CD" w:rsidP="00442C91">
      <w:pPr>
        <w:jc w:val="both"/>
      </w:pPr>
      <w:r w:rsidRPr="003F52AC">
        <w:rPr>
          <w:szCs w:val="28"/>
        </w:rPr>
        <w:t>П</w:t>
      </w:r>
      <w:r w:rsidR="00442C91" w:rsidRPr="003F52AC">
        <w:rPr>
          <w:szCs w:val="28"/>
        </w:rPr>
        <w:t>редседател</w:t>
      </w:r>
      <w:r w:rsidRPr="003F52AC">
        <w:rPr>
          <w:szCs w:val="28"/>
        </w:rPr>
        <w:t>ь</w:t>
      </w:r>
      <w:r w:rsidR="00442C91" w:rsidRPr="003F52AC">
        <w:rPr>
          <w:szCs w:val="28"/>
        </w:rPr>
        <w:t xml:space="preserve"> комитета                        </w:t>
      </w:r>
      <w:r w:rsidR="006B0E61" w:rsidRPr="003F52AC">
        <w:rPr>
          <w:szCs w:val="28"/>
        </w:rPr>
        <w:t xml:space="preserve">                       </w:t>
      </w:r>
      <w:r w:rsidRPr="003F52AC">
        <w:rPr>
          <w:szCs w:val="28"/>
        </w:rPr>
        <w:t xml:space="preserve">                            Е</w:t>
      </w:r>
      <w:r w:rsidR="00442C91" w:rsidRPr="003F52AC">
        <w:rPr>
          <w:szCs w:val="28"/>
        </w:rPr>
        <w:t xml:space="preserve">.А. </w:t>
      </w:r>
      <w:r w:rsidRPr="003F52AC">
        <w:rPr>
          <w:szCs w:val="28"/>
        </w:rPr>
        <w:t>Зо</w:t>
      </w:r>
      <w:r>
        <w:t>тов</w:t>
      </w:r>
    </w:p>
    <w:sectPr w:rsidR="009D3ADE" w:rsidSect="004E540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EB8" w:rsidRDefault="00042EB8">
      <w:r>
        <w:separator/>
      </w:r>
    </w:p>
  </w:endnote>
  <w:endnote w:type="continuationSeparator" w:id="0">
    <w:p w:rsidR="00042EB8" w:rsidRDefault="0004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EB8" w:rsidRDefault="00042EB8">
      <w:r>
        <w:separator/>
      </w:r>
    </w:p>
  </w:footnote>
  <w:footnote w:type="continuationSeparator" w:id="0">
    <w:p w:rsidR="00042EB8" w:rsidRDefault="00042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13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42EB8"/>
    <w:rsid w:val="000527A7"/>
    <w:rsid w:val="00053C61"/>
    <w:rsid w:val="000A7A22"/>
    <w:rsid w:val="000C424A"/>
    <w:rsid w:val="000F5C53"/>
    <w:rsid w:val="00160F97"/>
    <w:rsid w:val="00164C2C"/>
    <w:rsid w:val="00194B37"/>
    <w:rsid w:val="001F4807"/>
    <w:rsid w:val="0020003C"/>
    <w:rsid w:val="002105EF"/>
    <w:rsid w:val="00222096"/>
    <w:rsid w:val="00242578"/>
    <w:rsid w:val="00294DAB"/>
    <w:rsid w:val="002F6CAE"/>
    <w:rsid w:val="00325AF4"/>
    <w:rsid w:val="00357541"/>
    <w:rsid w:val="003772B8"/>
    <w:rsid w:val="00396C6F"/>
    <w:rsid w:val="003A7EE9"/>
    <w:rsid w:val="003D21B1"/>
    <w:rsid w:val="003E5647"/>
    <w:rsid w:val="003F2358"/>
    <w:rsid w:val="003F52AC"/>
    <w:rsid w:val="003F609F"/>
    <w:rsid w:val="00401364"/>
    <w:rsid w:val="004415B6"/>
    <w:rsid w:val="00442C91"/>
    <w:rsid w:val="004562A1"/>
    <w:rsid w:val="00461E2B"/>
    <w:rsid w:val="004647AF"/>
    <w:rsid w:val="00477B03"/>
    <w:rsid w:val="004A0B30"/>
    <w:rsid w:val="004A2E4A"/>
    <w:rsid w:val="004E5405"/>
    <w:rsid w:val="0057243C"/>
    <w:rsid w:val="00572897"/>
    <w:rsid w:val="00580625"/>
    <w:rsid w:val="00593020"/>
    <w:rsid w:val="005C168E"/>
    <w:rsid w:val="005F1308"/>
    <w:rsid w:val="00623F07"/>
    <w:rsid w:val="006367DA"/>
    <w:rsid w:val="006A2FC2"/>
    <w:rsid w:val="006A7CFE"/>
    <w:rsid w:val="006B0E61"/>
    <w:rsid w:val="007128C1"/>
    <w:rsid w:val="0073383C"/>
    <w:rsid w:val="00782649"/>
    <w:rsid w:val="0079306B"/>
    <w:rsid w:val="007E493D"/>
    <w:rsid w:val="008324FB"/>
    <w:rsid w:val="0084144F"/>
    <w:rsid w:val="008816B1"/>
    <w:rsid w:val="008A2E09"/>
    <w:rsid w:val="008B51DE"/>
    <w:rsid w:val="008F6E7D"/>
    <w:rsid w:val="009032B8"/>
    <w:rsid w:val="009208EE"/>
    <w:rsid w:val="0092200D"/>
    <w:rsid w:val="00941A9C"/>
    <w:rsid w:val="009642C4"/>
    <w:rsid w:val="009712B2"/>
    <w:rsid w:val="00981C15"/>
    <w:rsid w:val="009D3ADE"/>
    <w:rsid w:val="009D5814"/>
    <w:rsid w:val="009E5CD9"/>
    <w:rsid w:val="00A174DF"/>
    <w:rsid w:val="00A20B08"/>
    <w:rsid w:val="00A37953"/>
    <w:rsid w:val="00AF245C"/>
    <w:rsid w:val="00B04213"/>
    <w:rsid w:val="00B6288F"/>
    <w:rsid w:val="00B803DE"/>
    <w:rsid w:val="00B833CD"/>
    <w:rsid w:val="00B87907"/>
    <w:rsid w:val="00BD1F92"/>
    <w:rsid w:val="00BE16C2"/>
    <w:rsid w:val="00C11A16"/>
    <w:rsid w:val="00C36046"/>
    <w:rsid w:val="00C64108"/>
    <w:rsid w:val="00C9335B"/>
    <w:rsid w:val="00C9552D"/>
    <w:rsid w:val="00C958B6"/>
    <w:rsid w:val="00CC0684"/>
    <w:rsid w:val="00CD6A05"/>
    <w:rsid w:val="00D05C28"/>
    <w:rsid w:val="00D234BA"/>
    <w:rsid w:val="00D3651B"/>
    <w:rsid w:val="00D40D3E"/>
    <w:rsid w:val="00D61CE2"/>
    <w:rsid w:val="00D921AD"/>
    <w:rsid w:val="00DC2B7A"/>
    <w:rsid w:val="00DC5AA6"/>
    <w:rsid w:val="00DE4452"/>
    <w:rsid w:val="00E05C36"/>
    <w:rsid w:val="00E210BA"/>
    <w:rsid w:val="00E26031"/>
    <w:rsid w:val="00E359ED"/>
    <w:rsid w:val="00E66580"/>
    <w:rsid w:val="00E92654"/>
    <w:rsid w:val="00EA7649"/>
    <w:rsid w:val="00EE007E"/>
    <w:rsid w:val="00EE7454"/>
    <w:rsid w:val="00F036F1"/>
    <w:rsid w:val="00F41127"/>
    <w:rsid w:val="00F44B03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A91E200-3803-4E1E-8B31-4C8BB1D9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2017-06-13T06:18:00Z</cp:lastPrinted>
  <dcterms:created xsi:type="dcterms:W3CDTF">2017-06-14T06:14:00Z</dcterms:created>
  <dcterms:modified xsi:type="dcterms:W3CDTF">2017-06-14T06:14:00Z</dcterms:modified>
</cp:coreProperties>
</file>