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357541" w:rsidRPr="0085063F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5pt;height:52.6pt" o:ole="" fillcolor="window">
            <v:imagedata r:id="rId8" o:title=""/>
          </v:shape>
          <o:OLEObject Type="Embed" ProgID="Word.Picture.8" ShapeID="_x0000_i1025" DrawAspect="Content" ObjectID="_1558961678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1134"/>
        <w:gridCol w:w="425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1D384A">
            <w:pPr>
              <w:pStyle w:val="8"/>
              <w:widowControl w:val="0"/>
            </w:pPr>
            <w:r>
              <w:t xml:space="preserve">Комитет по </w:t>
            </w:r>
            <w:r w:rsidR="00CE48D5">
              <w:t>продовольственной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 w:rsidTr="00192EEF">
        <w:trPr>
          <w:cantSplit/>
        </w:trPr>
        <w:tc>
          <w:tcPr>
            <w:tcW w:w="2977" w:type="dxa"/>
            <w:gridSpan w:val="2"/>
          </w:tcPr>
          <w:p w:rsidR="00357541" w:rsidRPr="008216D9" w:rsidRDefault="00000087" w:rsidP="00EA14BF">
            <w:pPr>
              <w:spacing w:after="120"/>
              <w:ind w:firstLine="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14</w:t>
            </w:r>
            <w:r w:rsidR="00672FAB" w:rsidRPr="008216D9">
              <w:rPr>
                <w:sz w:val="27"/>
                <w:szCs w:val="27"/>
              </w:rPr>
              <w:t>.</w:t>
            </w:r>
            <w:r w:rsidR="00EA14BF">
              <w:rPr>
                <w:sz w:val="27"/>
                <w:szCs w:val="27"/>
              </w:rPr>
              <w:t>0</w:t>
            </w:r>
            <w:r w:rsidR="009E43DC">
              <w:rPr>
                <w:sz w:val="27"/>
                <w:szCs w:val="27"/>
              </w:rPr>
              <w:t>6</w:t>
            </w:r>
            <w:r w:rsidR="00672FAB" w:rsidRPr="008216D9">
              <w:rPr>
                <w:sz w:val="27"/>
                <w:szCs w:val="27"/>
              </w:rPr>
              <w:t>.201</w:t>
            </w:r>
            <w:r w:rsidR="00EA14BF">
              <w:rPr>
                <w:sz w:val="27"/>
                <w:szCs w:val="27"/>
              </w:rPr>
              <w:t>7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1134" w:type="dxa"/>
          </w:tcPr>
          <w:p w:rsidR="00357541" w:rsidRPr="008216D9" w:rsidRDefault="003F66F1" w:rsidP="00192EEF">
            <w:pPr>
              <w:ind w:left="-2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№ 68 </w:t>
            </w:r>
          </w:p>
        </w:tc>
        <w:tc>
          <w:tcPr>
            <w:tcW w:w="425" w:type="dxa"/>
          </w:tcPr>
          <w:p w:rsidR="00357541" w:rsidRPr="008216D9" w:rsidRDefault="00357541">
            <w:pPr>
              <w:ind w:hanging="107"/>
              <w:rPr>
                <w:sz w:val="27"/>
                <w:szCs w:val="27"/>
              </w:rPr>
            </w:pP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RPr="00D01A35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357541" w:rsidRPr="00D01A35" w:rsidRDefault="00EA14BF" w:rsidP="009E43DC">
            <w:pPr>
              <w:jc w:val="both"/>
              <w:rPr>
                <w:szCs w:val="28"/>
              </w:rPr>
            </w:pPr>
            <w:r w:rsidRPr="00D01A35">
              <w:rPr>
                <w:szCs w:val="28"/>
              </w:rPr>
              <w:t>О проекте закона Приморского края "О внесе</w:t>
            </w:r>
            <w:r w:rsidR="00A67303" w:rsidRPr="00D01A35">
              <w:rPr>
                <w:szCs w:val="28"/>
              </w:rPr>
              <w:t>нии изменений</w:t>
            </w:r>
            <w:r w:rsidR="009E43DC" w:rsidRPr="00D01A35">
              <w:rPr>
                <w:szCs w:val="28"/>
              </w:rPr>
              <w:t xml:space="preserve"> в Закон Приморского края "О </w:t>
            </w:r>
            <w:proofErr w:type="spellStart"/>
            <w:r w:rsidR="009E43DC" w:rsidRPr="00D01A35">
              <w:rPr>
                <w:szCs w:val="28"/>
              </w:rPr>
              <w:t>рыбохозяйственной</w:t>
            </w:r>
            <w:proofErr w:type="spellEnd"/>
            <w:r w:rsidR="009E43DC" w:rsidRPr="00D01A35">
              <w:rPr>
                <w:szCs w:val="28"/>
              </w:rPr>
              <w:t xml:space="preserve"> деятельности в Приморском крае" </w:t>
            </w:r>
            <w:r w:rsidR="00CE48D5" w:rsidRPr="00D01A35">
              <w:rPr>
                <w:szCs w:val="28"/>
              </w:rPr>
              <w:t>(</w:t>
            </w:r>
            <w:r w:rsidR="00F94CBA" w:rsidRPr="00D01A35">
              <w:rPr>
                <w:szCs w:val="28"/>
              </w:rPr>
              <w:t>второе</w:t>
            </w:r>
            <w:r w:rsidR="00CE48D5" w:rsidRPr="00D01A35">
              <w:rPr>
                <w:szCs w:val="28"/>
              </w:rPr>
              <w:t xml:space="preserve"> чтение)</w:t>
            </w:r>
          </w:p>
        </w:tc>
      </w:tr>
    </w:tbl>
    <w:p w:rsidR="00357541" w:rsidRPr="00D01A35" w:rsidRDefault="00357541" w:rsidP="00C9335B">
      <w:pPr>
        <w:jc w:val="both"/>
        <w:rPr>
          <w:szCs w:val="28"/>
        </w:rPr>
      </w:pPr>
    </w:p>
    <w:p w:rsidR="00F94CBA" w:rsidRPr="00D01A35" w:rsidRDefault="00CE48D5" w:rsidP="00F94CBA">
      <w:pPr>
        <w:ind w:firstLine="709"/>
        <w:jc w:val="both"/>
        <w:rPr>
          <w:szCs w:val="28"/>
        </w:rPr>
      </w:pPr>
      <w:r w:rsidRPr="00D01A35">
        <w:rPr>
          <w:szCs w:val="28"/>
        </w:rPr>
        <w:t>Рассмотрев и о</w:t>
      </w:r>
      <w:r w:rsidR="00BE6E7D" w:rsidRPr="00D01A35">
        <w:rPr>
          <w:szCs w:val="28"/>
        </w:rPr>
        <w:t xml:space="preserve">бсудив </w:t>
      </w:r>
      <w:r w:rsidRPr="00D01A35">
        <w:rPr>
          <w:szCs w:val="28"/>
        </w:rPr>
        <w:t xml:space="preserve">проект закона Приморского края </w:t>
      </w:r>
      <w:r w:rsidR="009E43DC" w:rsidRPr="00D01A35">
        <w:rPr>
          <w:szCs w:val="28"/>
        </w:rPr>
        <w:t xml:space="preserve">"О внесении изменений </w:t>
      </w:r>
      <w:r w:rsidR="00105DAF" w:rsidRPr="00D01A35">
        <w:rPr>
          <w:szCs w:val="28"/>
        </w:rPr>
        <w:t xml:space="preserve">в Закон Приморского края "О </w:t>
      </w:r>
      <w:proofErr w:type="spellStart"/>
      <w:r w:rsidR="00105DAF" w:rsidRPr="00D01A35">
        <w:rPr>
          <w:szCs w:val="28"/>
        </w:rPr>
        <w:t>рыбохозяйственной</w:t>
      </w:r>
      <w:proofErr w:type="spellEnd"/>
      <w:r w:rsidR="00105DAF" w:rsidRPr="00D01A35">
        <w:rPr>
          <w:szCs w:val="28"/>
        </w:rPr>
        <w:t xml:space="preserve"> деятельности в Приморском крае"</w:t>
      </w:r>
      <w:r w:rsidR="00D668F2" w:rsidRPr="00D01A35">
        <w:rPr>
          <w:szCs w:val="28"/>
        </w:rPr>
        <w:t xml:space="preserve">, </w:t>
      </w:r>
      <w:r w:rsidR="00F94CBA" w:rsidRPr="00D01A35">
        <w:rPr>
          <w:szCs w:val="28"/>
        </w:rPr>
        <w:t>принятый Законодате</w:t>
      </w:r>
      <w:r w:rsidR="005B253E" w:rsidRPr="00D01A35">
        <w:rPr>
          <w:szCs w:val="28"/>
        </w:rPr>
        <w:t>льным Собранием</w:t>
      </w:r>
      <w:r w:rsidR="00F94CBA" w:rsidRPr="00D01A35">
        <w:rPr>
          <w:szCs w:val="28"/>
        </w:rPr>
        <w:t xml:space="preserve"> в первом чтении </w:t>
      </w:r>
      <w:r w:rsidR="00B637DF" w:rsidRPr="00D01A35">
        <w:rPr>
          <w:szCs w:val="28"/>
        </w:rPr>
        <w:t xml:space="preserve">    </w:t>
      </w:r>
      <w:r w:rsidR="00F94CBA" w:rsidRPr="00D01A35">
        <w:rPr>
          <w:szCs w:val="28"/>
        </w:rPr>
        <w:t>2</w:t>
      </w:r>
      <w:r w:rsidR="00105DAF" w:rsidRPr="00D01A35">
        <w:rPr>
          <w:szCs w:val="28"/>
        </w:rPr>
        <w:t>4</w:t>
      </w:r>
      <w:r w:rsidR="00F94CBA" w:rsidRPr="00D01A35">
        <w:rPr>
          <w:szCs w:val="28"/>
        </w:rPr>
        <w:t xml:space="preserve"> </w:t>
      </w:r>
      <w:r w:rsidR="00105DAF" w:rsidRPr="00D01A35">
        <w:rPr>
          <w:szCs w:val="28"/>
        </w:rPr>
        <w:t>мая</w:t>
      </w:r>
      <w:r w:rsidR="005B253E" w:rsidRPr="00D01A35">
        <w:rPr>
          <w:szCs w:val="28"/>
        </w:rPr>
        <w:t xml:space="preserve"> </w:t>
      </w:r>
      <w:r w:rsidR="00F94CBA" w:rsidRPr="00D01A35">
        <w:rPr>
          <w:szCs w:val="28"/>
        </w:rPr>
        <w:t>201</w:t>
      </w:r>
      <w:r w:rsidR="00EA14BF" w:rsidRPr="00D01A35">
        <w:rPr>
          <w:szCs w:val="28"/>
        </w:rPr>
        <w:t>7</w:t>
      </w:r>
      <w:r w:rsidR="00F94CBA" w:rsidRPr="00D01A35">
        <w:rPr>
          <w:szCs w:val="28"/>
        </w:rPr>
        <w:t xml:space="preserve"> года и подготовленный к рассмотрению во втором чтении, комитет</w:t>
      </w:r>
    </w:p>
    <w:p w:rsidR="00C9335B" w:rsidRPr="00D01A35" w:rsidRDefault="00C9335B" w:rsidP="00C9335B">
      <w:pPr>
        <w:jc w:val="both"/>
        <w:rPr>
          <w:szCs w:val="28"/>
        </w:rPr>
      </w:pPr>
    </w:p>
    <w:p w:rsidR="00357541" w:rsidRPr="00D01A35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  <w:r w:rsidRPr="00D01A35">
        <w:rPr>
          <w:szCs w:val="28"/>
        </w:rPr>
        <w:t>РЕШИЛ:</w:t>
      </w:r>
    </w:p>
    <w:p w:rsidR="00CE48D5" w:rsidRPr="00D01A35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F94CBA" w:rsidRPr="00D01A35" w:rsidRDefault="00B3287E" w:rsidP="00B3287E">
      <w:pPr>
        <w:pStyle w:val="a3"/>
        <w:tabs>
          <w:tab w:val="clear" w:pos="4153"/>
          <w:tab w:val="clear" w:pos="8306"/>
        </w:tabs>
        <w:ind w:firstLine="851"/>
        <w:jc w:val="both"/>
        <w:rPr>
          <w:szCs w:val="28"/>
        </w:rPr>
      </w:pPr>
      <w:r w:rsidRPr="00D01A35">
        <w:rPr>
          <w:szCs w:val="28"/>
        </w:rPr>
        <w:t>1</w:t>
      </w:r>
      <w:r w:rsidR="00CE48D5" w:rsidRPr="00D01A35">
        <w:rPr>
          <w:szCs w:val="28"/>
        </w:rPr>
        <w:t>.</w:t>
      </w:r>
      <w:r w:rsidR="00F94CBA" w:rsidRPr="00D01A35">
        <w:rPr>
          <w:szCs w:val="28"/>
        </w:rPr>
        <w:t xml:space="preserve">Рекомендовать Законодательному Собранию принять </w:t>
      </w:r>
      <w:r w:rsidRPr="00D01A35">
        <w:rPr>
          <w:szCs w:val="28"/>
        </w:rPr>
        <w:t xml:space="preserve">проект закона Приморского края "О внесении изменений в Закон Приморского края </w:t>
      </w:r>
      <w:r w:rsidR="000365D8" w:rsidRPr="00D01A35">
        <w:rPr>
          <w:szCs w:val="28"/>
        </w:rPr>
        <w:t xml:space="preserve">              </w:t>
      </w:r>
      <w:r w:rsidRPr="00D01A35">
        <w:rPr>
          <w:szCs w:val="28"/>
        </w:rPr>
        <w:t xml:space="preserve">"О </w:t>
      </w:r>
      <w:proofErr w:type="spellStart"/>
      <w:r w:rsidRPr="00D01A35">
        <w:rPr>
          <w:szCs w:val="28"/>
        </w:rPr>
        <w:t>рыбохозяйственной</w:t>
      </w:r>
      <w:proofErr w:type="spellEnd"/>
      <w:r w:rsidRPr="00D01A35">
        <w:rPr>
          <w:szCs w:val="28"/>
        </w:rPr>
        <w:t xml:space="preserve"> деятельности в Приморском крае"</w:t>
      </w:r>
      <w:r w:rsidR="00F94CBA" w:rsidRPr="00D01A35">
        <w:rPr>
          <w:szCs w:val="28"/>
        </w:rPr>
        <w:t xml:space="preserve"> во втором чтении с учетом поправ</w:t>
      </w:r>
      <w:r w:rsidR="008924C5" w:rsidRPr="00D01A35">
        <w:rPr>
          <w:szCs w:val="28"/>
        </w:rPr>
        <w:t>ок</w:t>
      </w:r>
      <w:r w:rsidR="00F94CBA" w:rsidRPr="00D01A35">
        <w:rPr>
          <w:szCs w:val="28"/>
        </w:rPr>
        <w:t>, рекомендуем</w:t>
      </w:r>
      <w:r w:rsidR="008924C5" w:rsidRPr="00D01A35">
        <w:rPr>
          <w:szCs w:val="28"/>
        </w:rPr>
        <w:t>ых</w:t>
      </w:r>
      <w:r w:rsidR="00F94CBA" w:rsidRPr="00D01A35">
        <w:rPr>
          <w:szCs w:val="28"/>
        </w:rPr>
        <w:t xml:space="preserve"> комитетом к принятию (прилагаются)</w:t>
      </w:r>
      <w:r w:rsidR="00E50A70" w:rsidRPr="00D01A35">
        <w:rPr>
          <w:szCs w:val="28"/>
        </w:rPr>
        <w:t>,</w:t>
      </w:r>
      <w:r w:rsidRPr="00D01A35">
        <w:rPr>
          <w:szCs w:val="28"/>
        </w:rPr>
        <w:t xml:space="preserve"> на очередном заседании Законодательного Собрания в июне 2017 года</w:t>
      </w:r>
      <w:r w:rsidR="00F94CBA" w:rsidRPr="00D01A35">
        <w:rPr>
          <w:szCs w:val="28"/>
        </w:rPr>
        <w:t>.</w:t>
      </w:r>
    </w:p>
    <w:p w:rsidR="00CE48D5" w:rsidRPr="00D01A35" w:rsidRDefault="00F94CBA" w:rsidP="00B3287E">
      <w:pPr>
        <w:pStyle w:val="a3"/>
        <w:tabs>
          <w:tab w:val="clear" w:pos="4153"/>
          <w:tab w:val="clear" w:pos="8306"/>
        </w:tabs>
        <w:ind w:firstLine="851"/>
        <w:jc w:val="both"/>
        <w:rPr>
          <w:szCs w:val="28"/>
        </w:rPr>
      </w:pPr>
      <w:r w:rsidRPr="00D01A35">
        <w:rPr>
          <w:szCs w:val="28"/>
        </w:rPr>
        <w:t xml:space="preserve"> </w:t>
      </w:r>
    </w:p>
    <w:p w:rsidR="00CE48D5" w:rsidRPr="00D01A35" w:rsidRDefault="00B3287E" w:rsidP="00B3287E">
      <w:pPr>
        <w:ind w:firstLine="851"/>
        <w:jc w:val="both"/>
        <w:rPr>
          <w:szCs w:val="28"/>
        </w:rPr>
      </w:pPr>
      <w:r w:rsidRPr="00D01A35">
        <w:rPr>
          <w:szCs w:val="28"/>
        </w:rPr>
        <w:t>2</w:t>
      </w:r>
      <w:r w:rsidR="00CE48D5" w:rsidRPr="00D01A35">
        <w:rPr>
          <w:szCs w:val="28"/>
        </w:rPr>
        <w:t xml:space="preserve">.Поручить </w:t>
      </w:r>
      <w:r w:rsidR="00105DAF" w:rsidRPr="00D01A35">
        <w:rPr>
          <w:szCs w:val="28"/>
        </w:rPr>
        <w:t>Зотову Е.А.</w:t>
      </w:r>
      <w:r w:rsidR="008C5E1D" w:rsidRPr="00D01A35">
        <w:rPr>
          <w:szCs w:val="28"/>
        </w:rPr>
        <w:t xml:space="preserve">, </w:t>
      </w:r>
      <w:r w:rsidR="00105DAF" w:rsidRPr="00D01A35">
        <w:rPr>
          <w:szCs w:val="28"/>
        </w:rPr>
        <w:t>председателю комитета по продовольственной политике и природопользованию</w:t>
      </w:r>
      <w:r w:rsidR="00CE48D5" w:rsidRPr="00D01A35">
        <w:rPr>
          <w:szCs w:val="28"/>
        </w:rPr>
        <w:t>, выступить на заседании Законодательного Собрания с докладом по указанному вопросу.</w:t>
      </w:r>
    </w:p>
    <w:p w:rsidR="00CE48D5" w:rsidRPr="00D01A35" w:rsidRDefault="00CE48D5" w:rsidP="00B3287E">
      <w:pPr>
        <w:pStyle w:val="a3"/>
        <w:tabs>
          <w:tab w:val="clear" w:pos="4153"/>
          <w:tab w:val="clear" w:pos="8306"/>
        </w:tabs>
        <w:ind w:firstLine="851"/>
        <w:jc w:val="both"/>
        <w:rPr>
          <w:szCs w:val="28"/>
        </w:rPr>
      </w:pPr>
    </w:p>
    <w:p w:rsidR="00CE48D5" w:rsidRPr="00D01A35" w:rsidRDefault="00B3287E" w:rsidP="00B3287E">
      <w:pPr>
        <w:pStyle w:val="a3"/>
        <w:tabs>
          <w:tab w:val="clear" w:pos="4153"/>
          <w:tab w:val="clear" w:pos="8306"/>
        </w:tabs>
        <w:ind w:firstLine="851"/>
        <w:jc w:val="both"/>
        <w:rPr>
          <w:szCs w:val="28"/>
        </w:rPr>
      </w:pPr>
      <w:r w:rsidRPr="00D01A35">
        <w:rPr>
          <w:szCs w:val="28"/>
        </w:rPr>
        <w:t>3</w:t>
      </w:r>
      <w:r w:rsidR="00CE48D5" w:rsidRPr="00D01A35">
        <w:rPr>
          <w:szCs w:val="28"/>
        </w:rPr>
        <w:t xml:space="preserve">.Определить время для рассмотрения </w:t>
      </w:r>
      <w:r w:rsidR="0085063F" w:rsidRPr="00D01A35">
        <w:rPr>
          <w:szCs w:val="28"/>
        </w:rPr>
        <w:t>указанного вопроса на заседании</w:t>
      </w:r>
      <w:r w:rsidR="00CE48D5" w:rsidRPr="00D01A35">
        <w:rPr>
          <w:szCs w:val="28"/>
        </w:rPr>
        <w:t xml:space="preserve"> Законодательного Собра</w:t>
      </w:r>
      <w:r w:rsidR="0085063F" w:rsidRPr="00D01A35">
        <w:rPr>
          <w:szCs w:val="28"/>
        </w:rPr>
        <w:t xml:space="preserve">ния - 5 минут, в том числе для </w:t>
      </w:r>
      <w:r w:rsidR="00D01A35">
        <w:rPr>
          <w:szCs w:val="28"/>
        </w:rPr>
        <w:t xml:space="preserve">         </w:t>
      </w:r>
      <w:r w:rsidR="00CE48D5" w:rsidRPr="00D01A35">
        <w:rPr>
          <w:szCs w:val="28"/>
        </w:rPr>
        <w:t>доклада - 2 минуты.</w:t>
      </w:r>
    </w:p>
    <w:p w:rsidR="00CE48D5" w:rsidRPr="00D01A35" w:rsidRDefault="00CE48D5" w:rsidP="00B3287E">
      <w:pPr>
        <w:pStyle w:val="a3"/>
        <w:tabs>
          <w:tab w:val="clear" w:pos="4153"/>
          <w:tab w:val="clear" w:pos="8306"/>
        </w:tabs>
        <w:ind w:firstLine="851"/>
        <w:rPr>
          <w:szCs w:val="28"/>
        </w:rPr>
      </w:pPr>
    </w:p>
    <w:p w:rsidR="008216D9" w:rsidRPr="00D01A35" w:rsidRDefault="008216D9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D01A35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D01A35" w:rsidRDefault="004D3679">
      <w:pPr>
        <w:pStyle w:val="a3"/>
        <w:tabs>
          <w:tab w:val="clear" w:pos="4153"/>
          <w:tab w:val="clear" w:pos="8306"/>
        </w:tabs>
        <w:rPr>
          <w:szCs w:val="28"/>
        </w:rPr>
      </w:pPr>
      <w:r w:rsidRPr="00D01A35">
        <w:rPr>
          <w:szCs w:val="28"/>
        </w:rPr>
        <w:t>П</w:t>
      </w:r>
      <w:r w:rsidR="001D384A" w:rsidRPr="00D01A35">
        <w:rPr>
          <w:szCs w:val="28"/>
        </w:rPr>
        <w:t>редседател</w:t>
      </w:r>
      <w:r w:rsidRPr="00D01A35">
        <w:rPr>
          <w:szCs w:val="28"/>
        </w:rPr>
        <w:t>ь</w:t>
      </w:r>
      <w:r w:rsidR="00D01A35">
        <w:rPr>
          <w:szCs w:val="28"/>
        </w:rPr>
        <w:t xml:space="preserve"> комитета </w:t>
      </w:r>
      <w:r w:rsidR="00D01A35">
        <w:rPr>
          <w:szCs w:val="28"/>
        </w:rPr>
        <w:tab/>
      </w:r>
      <w:r w:rsidR="00D01A35">
        <w:rPr>
          <w:szCs w:val="28"/>
        </w:rPr>
        <w:tab/>
      </w:r>
      <w:r w:rsidR="00D01A35">
        <w:rPr>
          <w:szCs w:val="28"/>
        </w:rPr>
        <w:tab/>
      </w:r>
      <w:r w:rsidR="00D01A35">
        <w:rPr>
          <w:szCs w:val="28"/>
        </w:rPr>
        <w:tab/>
      </w:r>
      <w:r w:rsidR="001D384A" w:rsidRPr="00D01A35">
        <w:rPr>
          <w:szCs w:val="28"/>
        </w:rPr>
        <w:tab/>
        <w:t xml:space="preserve">   </w:t>
      </w:r>
      <w:r w:rsidR="00C83F12" w:rsidRPr="00D01A35">
        <w:rPr>
          <w:szCs w:val="28"/>
        </w:rPr>
        <w:t xml:space="preserve"> </w:t>
      </w:r>
      <w:r w:rsidR="001379B2" w:rsidRPr="00D01A35">
        <w:rPr>
          <w:szCs w:val="28"/>
        </w:rPr>
        <w:t xml:space="preserve">           </w:t>
      </w:r>
      <w:r w:rsidR="00D01A35">
        <w:rPr>
          <w:szCs w:val="28"/>
        </w:rPr>
        <w:t xml:space="preserve">         </w:t>
      </w:r>
      <w:r w:rsidRPr="00D01A35">
        <w:rPr>
          <w:szCs w:val="28"/>
        </w:rPr>
        <w:t>Е.А. Зотов</w:t>
      </w:r>
    </w:p>
    <w:sectPr w:rsidR="00CE48D5" w:rsidRPr="00D01A35" w:rsidSect="004B37E2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18E5" w:rsidRDefault="00D518E5">
      <w:r>
        <w:separator/>
      </w:r>
    </w:p>
  </w:endnote>
  <w:endnote w:type="continuationSeparator" w:id="0">
    <w:p w:rsidR="00D518E5" w:rsidRDefault="00D51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18E5" w:rsidRDefault="00D518E5">
      <w:r>
        <w:separator/>
      </w:r>
    </w:p>
  </w:footnote>
  <w:footnote w:type="continuationSeparator" w:id="0">
    <w:p w:rsidR="00D518E5" w:rsidRDefault="00D518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23333156"/>
      <w:docPartObj>
        <w:docPartGallery w:val="Page Numbers (Top of Page)"/>
        <w:docPartUnique/>
      </w:docPartObj>
    </w:sdtPr>
    <w:sdtEndPr/>
    <w:sdtContent>
      <w:p w:rsidR="004B37E2" w:rsidRDefault="004B37E2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43DC">
          <w:rPr>
            <w:noProof/>
          </w:rPr>
          <w:t>2</w:t>
        </w:r>
        <w:r>
          <w:fldChar w:fldCharType="end"/>
        </w:r>
      </w:p>
    </w:sdtContent>
  </w:sdt>
  <w:p w:rsidR="004B37E2" w:rsidRDefault="004B37E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00087"/>
    <w:rsid w:val="00022B36"/>
    <w:rsid w:val="000365D8"/>
    <w:rsid w:val="00053C61"/>
    <w:rsid w:val="00063F4C"/>
    <w:rsid w:val="000C1D0D"/>
    <w:rsid w:val="00105DAF"/>
    <w:rsid w:val="00126DE4"/>
    <w:rsid w:val="001379B2"/>
    <w:rsid w:val="00160F97"/>
    <w:rsid w:val="00192EEF"/>
    <w:rsid w:val="001D1C8D"/>
    <w:rsid w:val="001D384A"/>
    <w:rsid w:val="0020003C"/>
    <w:rsid w:val="00205DBC"/>
    <w:rsid w:val="00245AEE"/>
    <w:rsid w:val="00256C3C"/>
    <w:rsid w:val="0029496D"/>
    <w:rsid w:val="003426D1"/>
    <w:rsid w:val="00357541"/>
    <w:rsid w:val="003F2358"/>
    <w:rsid w:val="003F362D"/>
    <w:rsid w:val="003F66F1"/>
    <w:rsid w:val="00461E2B"/>
    <w:rsid w:val="004B37E2"/>
    <w:rsid w:val="004D3679"/>
    <w:rsid w:val="004D52AF"/>
    <w:rsid w:val="00551D3E"/>
    <w:rsid w:val="0057623A"/>
    <w:rsid w:val="005B253E"/>
    <w:rsid w:val="005D0C32"/>
    <w:rsid w:val="00672FAB"/>
    <w:rsid w:val="00686772"/>
    <w:rsid w:val="007128C1"/>
    <w:rsid w:val="00780489"/>
    <w:rsid w:val="007F050C"/>
    <w:rsid w:val="008216D9"/>
    <w:rsid w:val="0085063F"/>
    <w:rsid w:val="008924C5"/>
    <w:rsid w:val="008C5E1D"/>
    <w:rsid w:val="009D377D"/>
    <w:rsid w:val="009E43DC"/>
    <w:rsid w:val="009E5CD9"/>
    <w:rsid w:val="00A23EC2"/>
    <w:rsid w:val="00A67303"/>
    <w:rsid w:val="00B11649"/>
    <w:rsid w:val="00B3287E"/>
    <w:rsid w:val="00B637DF"/>
    <w:rsid w:val="00B803DE"/>
    <w:rsid w:val="00BE16C2"/>
    <w:rsid w:val="00BE56F7"/>
    <w:rsid w:val="00BE6E7D"/>
    <w:rsid w:val="00C65607"/>
    <w:rsid w:val="00C83F12"/>
    <w:rsid w:val="00C9335B"/>
    <w:rsid w:val="00C958B6"/>
    <w:rsid w:val="00CE48D5"/>
    <w:rsid w:val="00CF5DF7"/>
    <w:rsid w:val="00D01A35"/>
    <w:rsid w:val="00D518E5"/>
    <w:rsid w:val="00D668F2"/>
    <w:rsid w:val="00D80AF8"/>
    <w:rsid w:val="00E34CDA"/>
    <w:rsid w:val="00E50A70"/>
    <w:rsid w:val="00E6201A"/>
    <w:rsid w:val="00E66BA3"/>
    <w:rsid w:val="00EA14BF"/>
    <w:rsid w:val="00EA7CBF"/>
    <w:rsid w:val="00EC57BC"/>
    <w:rsid w:val="00F84B48"/>
    <w:rsid w:val="00F94CBA"/>
    <w:rsid w:val="00FE1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B37E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B37E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23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C597F5-1986-4E7C-BEE7-8D11E1ECA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0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pishun_s_n</cp:lastModifiedBy>
  <cp:revision>2</cp:revision>
  <cp:lastPrinted>2016-12-07T06:05:00Z</cp:lastPrinted>
  <dcterms:created xsi:type="dcterms:W3CDTF">2017-06-14T06:08:00Z</dcterms:created>
  <dcterms:modified xsi:type="dcterms:W3CDTF">2017-06-14T06:08:00Z</dcterms:modified>
</cp:coreProperties>
</file>