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3.6pt" o:ole="" fillcolor="window">
            <v:imagedata r:id="rId8" o:title=""/>
          </v:shape>
          <o:OLEObject Type="Embed" ProgID="Word.Picture.8" ShapeID="_x0000_i1025" DrawAspect="Content" ObjectID="_1558961819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3D106A">
            <w:pPr>
              <w:pStyle w:val="8"/>
              <w:widowControl w:val="0"/>
            </w:pPr>
            <w:r>
              <w:t xml:space="preserve">Комитет по </w:t>
            </w:r>
            <w:r w:rsidR="003D106A">
              <w:t>продовольственной политике и</w:t>
            </w:r>
          </w:p>
          <w:p w:rsidR="003D106A" w:rsidRPr="003D106A" w:rsidRDefault="003D106A" w:rsidP="003D106A">
            <w:pPr>
              <w:jc w:val="center"/>
              <w:rPr>
                <w:b/>
                <w:sz w:val="24"/>
                <w:szCs w:val="24"/>
              </w:rPr>
            </w:pPr>
            <w:r w:rsidRPr="003D106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E17A7" w:rsidRDefault="007E17A7">
            <w:pPr>
              <w:spacing w:after="120"/>
              <w:ind w:firstLine="34"/>
              <w:rPr>
                <w:szCs w:val="28"/>
              </w:rPr>
            </w:pPr>
            <w:r w:rsidRPr="007E17A7">
              <w:rPr>
                <w:szCs w:val="28"/>
              </w:rPr>
              <w:t>14.06.2017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7E17A7" w:rsidRDefault="00357541">
            <w:pPr>
              <w:jc w:val="right"/>
              <w:rPr>
                <w:szCs w:val="28"/>
              </w:rPr>
            </w:pPr>
            <w:r w:rsidRPr="003D106A">
              <w:rPr>
                <w:szCs w:val="28"/>
              </w:rPr>
              <w:t xml:space="preserve"> </w:t>
            </w:r>
            <w:r w:rsidRPr="007E17A7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7E17A7" w:rsidRDefault="007E17A7">
            <w:pPr>
              <w:ind w:hanging="107"/>
              <w:rPr>
                <w:szCs w:val="28"/>
              </w:rPr>
            </w:pPr>
            <w:r w:rsidRPr="007E17A7">
              <w:rPr>
                <w:szCs w:val="28"/>
              </w:rPr>
              <w:t>67</w:t>
            </w:r>
            <w:r w:rsidR="00B803DE" w:rsidRPr="007E17A7">
              <w:rPr>
                <w:szCs w:val="28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3D106A" w:rsidP="008B1CC0">
            <w:pPr>
              <w:jc w:val="both"/>
            </w:pPr>
            <w:r>
              <w:t xml:space="preserve">О результатах деятельности </w:t>
            </w:r>
            <w:proofErr w:type="gramStart"/>
            <w:r>
              <w:t>департа</w:t>
            </w:r>
            <w:r w:rsidR="008B1CC0">
              <w:t>-</w:t>
            </w:r>
            <w:r>
              <w:t>мента</w:t>
            </w:r>
            <w:proofErr w:type="gramEnd"/>
            <w:r>
              <w:t xml:space="preserve"> сельского хозяйства и продовольствия Приморского края, департамента лесного хозяйства Приморского края и государственной ветеринарной инспекции </w:t>
            </w:r>
            <w:proofErr w:type="spellStart"/>
            <w:r>
              <w:t>Приморско</w:t>
            </w:r>
            <w:r w:rsidR="008B1CC0">
              <w:t>-</w:t>
            </w:r>
            <w:r>
              <w:t>го</w:t>
            </w:r>
            <w:proofErr w:type="spellEnd"/>
            <w:r>
              <w:t xml:space="preserve"> края по итогам 2016 года</w:t>
            </w:r>
          </w:p>
        </w:tc>
      </w:tr>
    </w:tbl>
    <w:p w:rsidR="00357541" w:rsidRDefault="00357541" w:rsidP="00C9335B">
      <w:pPr>
        <w:jc w:val="both"/>
      </w:pPr>
    </w:p>
    <w:p w:rsidR="00C9335B" w:rsidRDefault="003D106A" w:rsidP="001D0EBF">
      <w:pPr>
        <w:ind w:firstLine="709"/>
        <w:jc w:val="both"/>
      </w:pPr>
      <w:r>
        <w:t>Рассмотрев и обсудив вопрос "О результатах деятельности департамента сельского хозяйства и продовольствия Приморского края, департамента лесного хозяйства Приморского края и государственной ветеринарной инспекции Приморского края по итогам 2016 года", комитет</w:t>
      </w:r>
    </w:p>
    <w:p w:rsidR="003D106A" w:rsidRDefault="003D106A" w:rsidP="001D0EBF">
      <w:pPr>
        <w:ind w:firstLine="709"/>
        <w:jc w:val="both"/>
      </w:pPr>
    </w:p>
    <w:p w:rsidR="003D106A" w:rsidRDefault="003D106A" w:rsidP="00C9335B">
      <w:pPr>
        <w:jc w:val="both"/>
      </w:pPr>
      <w:r>
        <w:t>РЕШИЛ:</w:t>
      </w:r>
    </w:p>
    <w:p w:rsidR="003D106A" w:rsidRDefault="003D106A" w:rsidP="00C9335B">
      <w:pPr>
        <w:jc w:val="both"/>
      </w:pPr>
    </w:p>
    <w:p w:rsidR="003D106A" w:rsidRDefault="003D106A" w:rsidP="001D0EBF">
      <w:pPr>
        <w:pStyle w:val="a6"/>
        <w:ind w:left="0" w:firstLine="720"/>
        <w:jc w:val="both"/>
      </w:pPr>
      <w:r>
        <w:t xml:space="preserve">Принять информацию </w:t>
      </w:r>
      <w:r w:rsidR="001D0EBF">
        <w:t>департамента сельского хозяйства и продовольствия</w:t>
      </w:r>
      <w:r w:rsidR="001D0EBF" w:rsidRPr="001D0EBF">
        <w:t xml:space="preserve"> </w:t>
      </w:r>
      <w:r w:rsidR="001D0EBF">
        <w:t>Приморского края, департамента лесного хозяйства Приморского края и государственной ветеринарной инспекции Приморского края</w:t>
      </w:r>
      <w:r w:rsidR="00A75DE2">
        <w:t xml:space="preserve"> о результатах деятельности </w:t>
      </w:r>
      <w:r w:rsidR="001D0EBF">
        <w:t>по итогам 2016 года к сведению.</w:t>
      </w:r>
    </w:p>
    <w:p w:rsidR="001D0EBF" w:rsidRDefault="001D0EBF" w:rsidP="008B1CC0">
      <w:pPr>
        <w:jc w:val="both"/>
      </w:pPr>
    </w:p>
    <w:p w:rsidR="00C9335B" w:rsidRDefault="00C9335B" w:rsidP="00C9335B">
      <w:pPr>
        <w:jc w:val="both"/>
      </w:pPr>
    </w:p>
    <w:p w:rsidR="001D0EBF" w:rsidRDefault="001D0EBF">
      <w:pPr>
        <w:pStyle w:val="a3"/>
        <w:tabs>
          <w:tab w:val="clear" w:pos="4153"/>
          <w:tab w:val="clear" w:pos="8306"/>
        </w:tabs>
      </w:pPr>
    </w:p>
    <w:p w:rsidR="001D0EBF" w:rsidRDefault="001D0EBF">
      <w:pPr>
        <w:pStyle w:val="a3"/>
        <w:tabs>
          <w:tab w:val="clear" w:pos="4153"/>
          <w:tab w:val="clear" w:pos="8306"/>
        </w:tabs>
      </w:pPr>
      <w:r>
        <w:t>Председатель комитета                                                                           Е.А. Зотов</w:t>
      </w:r>
    </w:p>
    <w:sectPr w:rsidR="001D0E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B47" w:rsidRDefault="006D4B47">
      <w:r>
        <w:separator/>
      </w:r>
    </w:p>
  </w:endnote>
  <w:endnote w:type="continuationSeparator" w:id="0">
    <w:p w:rsidR="006D4B47" w:rsidRDefault="006D4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7A7" w:rsidRDefault="007E17A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7A7" w:rsidRDefault="007E17A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7A7" w:rsidRDefault="007E17A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B47" w:rsidRDefault="006D4B47">
      <w:r>
        <w:separator/>
      </w:r>
    </w:p>
  </w:footnote>
  <w:footnote w:type="continuationSeparator" w:id="0">
    <w:p w:rsidR="006D4B47" w:rsidRDefault="006D4B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7A7" w:rsidRDefault="007E17A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7A7" w:rsidRDefault="007E17A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7A7" w:rsidRDefault="007E17A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B040F"/>
    <w:multiLevelType w:val="hybridMultilevel"/>
    <w:tmpl w:val="FEDA8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22B36"/>
    <w:rsid w:val="00053C61"/>
    <w:rsid w:val="000C74DF"/>
    <w:rsid w:val="00100B56"/>
    <w:rsid w:val="00160F97"/>
    <w:rsid w:val="001B3A35"/>
    <w:rsid w:val="001C73E9"/>
    <w:rsid w:val="001D0EBF"/>
    <w:rsid w:val="0020003C"/>
    <w:rsid w:val="00203BA5"/>
    <w:rsid w:val="00357541"/>
    <w:rsid w:val="003660C3"/>
    <w:rsid w:val="003D106A"/>
    <w:rsid w:val="003F2358"/>
    <w:rsid w:val="00461E2B"/>
    <w:rsid w:val="004D5326"/>
    <w:rsid w:val="006D3A5C"/>
    <w:rsid w:val="006D4B47"/>
    <w:rsid w:val="007128C1"/>
    <w:rsid w:val="007E17A7"/>
    <w:rsid w:val="007F0598"/>
    <w:rsid w:val="008A3CEE"/>
    <w:rsid w:val="008B1CC0"/>
    <w:rsid w:val="008F2765"/>
    <w:rsid w:val="0099314B"/>
    <w:rsid w:val="009E5CD9"/>
    <w:rsid w:val="009F626B"/>
    <w:rsid w:val="00A75DE2"/>
    <w:rsid w:val="00B31E6D"/>
    <w:rsid w:val="00B668A9"/>
    <w:rsid w:val="00B803DE"/>
    <w:rsid w:val="00BE16C2"/>
    <w:rsid w:val="00C9335B"/>
    <w:rsid w:val="00C958B6"/>
    <w:rsid w:val="00CA4823"/>
    <w:rsid w:val="00DF5713"/>
    <w:rsid w:val="00E741BA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3D106A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7E17A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List Paragraph"/>
    <w:basedOn w:val="a"/>
    <w:uiPriority w:val="34"/>
    <w:qFormat/>
    <w:rsid w:val="003D106A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7E17A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1</Pages>
  <Words>105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2007-12-18T10:25:00Z</cp:lastPrinted>
  <dcterms:created xsi:type="dcterms:W3CDTF">2017-06-14T06:11:00Z</dcterms:created>
  <dcterms:modified xsi:type="dcterms:W3CDTF">2017-06-14T06:11:00Z</dcterms:modified>
</cp:coreProperties>
</file>