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7140E0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7140E0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E1265" w:rsidRPr="009E1265" w:rsidRDefault="009E1265" w:rsidP="007140E0">
            <w:pPr>
              <w:ind w:left="-108"/>
              <w:jc w:val="both"/>
              <w:rPr>
                <w:szCs w:val="28"/>
              </w:rPr>
            </w:pPr>
          </w:p>
          <w:p w:rsidR="007140E0" w:rsidRPr="009E1265" w:rsidRDefault="00D5705E" w:rsidP="007140E0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Законе</w:t>
            </w:r>
            <w:r w:rsidR="009E1265">
              <w:rPr>
                <w:szCs w:val="28"/>
              </w:rPr>
              <w:t xml:space="preserve"> Приморского края "О внесении </w:t>
            </w:r>
            <w:r w:rsidR="00F94A2B">
              <w:rPr>
                <w:szCs w:val="28"/>
              </w:rPr>
              <w:t>изменений в Закон</w:t>
            </w:r>
            <w:r w:rsidR="007140E0">
              <w:rPr>
                <w:szCs w:val="28"/>
              </w:rPr>
              <w:t xml:space="preserve"> Приморского края "О</w:t>
            </w:r>
            <w:r w:rsidR="009E1265">
              <w:rPr>
                <w:szCs w:val="28"/>
              </w:rPr>
              <w:t xml:space="preserve"> </w:t>
            </w:r>
            <w:proofErr w:type="spellStart"/>
            <w:r w:rsidR="009E1265">
              <w:rPr>
                <w:szCs w:val="28"/>
              </w:rPr>
              <w:t>рыбохозяйственной</w:t>
            </w:r>
            <w:proofErr w:type="spellEnd"/>
            <w:r w:rsidR="009E1265">
              <w:rPr>
                <w:szCs w:val="28"/>
              </w:rPr>
              <w:t xml:space="preserve"> деятельности в Приморском крае</w:t>
            </w:r>
            <w:r w:rsidR="007140E0">
              <w:rPr>
                <w:szCs w:val="28"/>
              </w:rPr>
              <w:t>"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1265" w:rsidRDefault="000B3FB2" w:rsidP="007140E0">
            <w:pPr>
              <w:ind w:left="-108"/>
              <w:jc w:val="both"/>
              <w:rPr>
                <w:szCs w:val="28"/>
              </w:rPr>
            </w:pPr>
          </w:p>
        </w:tc>
      </w:tr>
    </w:tbl>
    <w:p w:rsidR="00931FD6" w:rsidRDefault="007140E0" w:rsidP="00453922">
      <w:pPr>
        <w:ind w:firstLine="709"/>
      </w:pPr>
      <w:r>
        <w:t>Законодательное Собрание Приморского края</w:t>
      </w:r>
    </w:p>
    <w:p w:rsidR="004C57C1" w:rsidRDefault="004C57C1" w:rsidP="009C06BA"/>
    <w:p w:rsidR="004C57C1" w:rsidRDefault="004C57C1" w:rsidP="009C06BA">
      <w:r>
        <w:t>ПОСТАНОВЛЯЕТ:</w:t>
      </w:r>
    </w:p>
    <w:p w:rsidR="004C57C1" w:rsidRDefault="004C57C1" w:rsidP="009C06BA"/>
    <w:p w:rsidR="004C57C1" w:rsidRDefault="004C57C1" w:rsidP="00C677A4">
      <w:pPr>
        <w:ind w:firstLine="709"/>
        <w:jc w:val="both"/>
      </w:pPr>
      <w:r>
        <w:t>1.</w:t>
      </w:r>
      <w:r w:rsidR="00D5705E">
        <w:t>Принять Закон</w:t>
      </w:r>
      <w:r w:rsidR="002C48AC">
        <w:t xml:space="preserve"> Приморского края "О внесени</w:t>
      </w:r>
      <w:r w:rsidR="00D5705E">
        <w:t xml:space="preserve">и изменений в </w:t>
      </w:r>
      <w:r w:rsidR="00F94A2B">
        <w:t>Закон</w:t>
      </w:r>
      <w:r w:rsidR="002C48AC">
        <w:t xml:space="preserve"> Приморского края "О </w:t>
      </w:r>
      <w:proofErr w:type="spellStart"/>
      <w:r w:rsidR="002C48AC">
        <w:t>рыбохозяйственной</w:t>
      </w:r>
      <w:proofErr w:type="spellEnd"/>
      <w:r w:rsidR="002C48AC">
        <w:t xml:space="preserve"> д</w:t>
      </w:r>
      <w:r w:rsidR="00D5705E">
        <w:t>еятельности в Приморском крае"</w:t>
      </w:r>
      <w:r w:rsidR="002C48AC">
        <w:t>.</w:t>
      </w:r>
    </w:p>
    <w:p w:rsidR="002C48AC" w:rsidRDefault="002C48AC" w:rsidP="00C677A4">
      <w:pPr>
        <w:ind w:firstLine="709"/>
        <w:jc w:val="both"/>
      </w:pPr>
    </w:p>
    <w:p w:rsidR="002C48AC" w:rsidRDefault="00D5705E" w:rsidP="00C677A4">
      <w:pPr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="00177C17">
        <w:t>.</w:t>
      </w:r>
    </w:p>
    <w:p w:rsidR="00177C17" w:rsidRDefault="00177C17" w:rsidP="00C677A4">
      <w:pPr>
        <w:ind w:firstLine="709"/>
        <w:jc w:val="both"/>
      </w:pPr>
    </w:p>
    <w:p w:rsidR="00177C17" w:rsidRDefault="00D5705E" w:rsidP="00C677A4">
      <w:pPr>
        <w:ind w:firstLine="709"/>
        <w:jc w:val="both"/>
      </w:pPr>
      <w:r>
        <w:t>3</w:t>
      </w:r>
      <w:r w:rsidR="00C677A4">
        <w:t>.</w:t>
      </w:r>
      <w:r w:rsidR="00177C17">
        <w:t>Настоящее постановление вступает в силу со дня его принятия.</w:t>
      </w:r>
    </w:p>
    <w:p w:rsidR="00177C17" w:rsidRDefault="00177C17" w:rsidP="00C677A4">
      <w:pPr>
        <w:ind w:firstLine="709"/>
        <w:jc w:val="both"/>
      </w:pPr>
    </w:p>
    <w:p w:rsidR="00C677A4" w:rsidRDefault="00C677A4" w:rsidP="00C677A4">
      <w:pPr>
        <w:ind w:firstLine="709"/>
        <w:jc w:val="both"/>
      </w:pPr>
    </w:p>
    <w:p w:rsidR="00C677A4" w:rsidRDefault="00C677A4" w:rsidP="00C677A4">
      <w:pPr>
        <w:ind w:firstLine="709"/>
        <w:jc w:val="both"/>
      </w:pPr>
    </w:p>
    <w:p w:rsidR="00C677A4" w:rsidRDefault="00C677A4" w:rsidP="002C48AC">
      <w:pPr>
        <w:jc w:val="both"/>
      </w:pPr>
      <w:r>
        <w:t xml:space="preserve">Председатель </w:t>
      </w:r>
    </w:p>
    <w:p w:rsidR="00C677A4" w:rsidRDefault="00C677A4" w:rsidP="002C48AC">
      <w:pPr>
        <w:jc w:val="both"/>
      </w:pPr>
      <w:r>
        <w:t>Законодательного Собрания</w:t>
      </w:r>
      <w:r w:rsidR="00612171">
        <w:t xml:space="preserve">                                                                  А.И. Ролик</w:t>
      </w:r>
    </w:p>
    <w:p w:rsidR="00177C17" w:rsidRDefault="00177C17" w:rsidP="002C48AC">
      <w:pPr>
        <w:jc w:val="both"/>
      </w:pPr>
    </w:p>
    <w:p w:rsidR="00177C17" w:rsidRDefault="00177C17" w:rsidP="002C48AC">
      <w:pPr>
        <w:jc w:val="both"/>
      </w:pPr>
    </w:p>
    <w:p w:rsidR="00931FD6" w:rsidRDefault="00931FD6"/>
    <w:p w:rsidR="007140E0" w:rsidRDefault="007140E0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EA8" w:rsidRDefault="00447EA8">
      <w:r>
        <w:separator/>
      </w:r>
    </w:p>
  </w:endnote>
  <w:endnote w:type="continuationSeparator" w:id="0">
    <w:p w:rsidR="00447EA8" w:rsidRDefault="00447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EA8" w:rsidRDefault="00447EA8">
      <w:r>
        <w:separator/>
      </w:r>
    </w:p>
  </w:footnote>
  <w:footnote w:type="continuationSeparator" w:id="0">
    <w:p w:rsidR="00447EA8" w:rsidRDefault="00447E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68"/>
    <w:rsid w:val="00054F16"/>
    <w:rsid w:val="00057575"/>
    <w:rsid w:val="0007488C"/>
    <w:rsid w:val="000B3FB2"/>
    <w:rsid w:val="000D628E"/>
    <w:rsid w:val="000E5228"/>
    <w:rsid w:val="00123119"/>
    <w:rsid w:val="00155F7F"/>
    <w:rsid w:val="00172434"/>
    <w:rsid w:val="00177C17"/>
    <w:rsid w:val="001856A1"/>
    <w:rsid w:val="001A3768"/>
    <w:rsid w:val="001E08B0"/>
    <w:rsid w:val="00243C5C"/>
    <w:rsid w:val="002C48AC"/>
    <w:rsid w:val="003325F4"/>
    <w:rsid w:val="003719D7"/>
    <w:rsid w:val="00392E21"/>
    <w:rsid w:val="003B5F33"/>
    <w:rsid w:val="00447EA8"/>
    <w:rsid w:val="00453922"/>
    <w:rsid w:val="004B69FA"/>
    <w:rsid w:val="004C57C1"/>
    <w:rsid w:val="004D1A01"/>
    <w:rsid w:val="005A6019"/>
    <w:rsid w:val="005D3C1B"/>
    <w:rsid w:val="005E6130"/>
    <w:rsid w:val="00612171"/>
    <w:rsid w:val="00650707"/>
    <w:rsid w:val="00695A4A"/>
    <w:rsid w:val="006D45ED"/>
    <w:rsid w:val="006D4D21"/>
    <w:rsid w:val="006E650F"/>
    <w:rsid w:val="007140E0"/>
    <w:rsid w:val="00726997"/>
    <w:rsid w:val="007A0A86"/>
    <w:rsid w:val="007B48E7"/>
    <w:rsid w:val="007B5289"/>
    <w:rsid w:val="00835A0E"/>
    <w:rsid w:val="008617D9"/>
    <w:rsid w:val="008818A7"/>
    <w:rsid w:val="008B3EBE"/>
    <w:rsid w:val="00922AED"/>
    <w:rsid w:val="00924B45"/>
    <w:rsid w:val="00931FD6"/>
    <w:rsid w:val="009372FF"/>
    <w:rsid w:val="0094344A"/>
    <w:rsid w:val="009918D9"/>
    <w:rsid w:val="009959AC"/>
    <w:rsid w:val="009C06BA"/>
    <w:rsid w:val="009E1265"/>
    <w:rsid w:val="00A13794"/>
    <w:rsid w:val="00A26C60"/>
    <w:rsid w:val="00A93332"/>
    <w:rsid w:val="00AE5EE6"/>
    <w:rsid w:val="00B94437"/>
    <w:rsid w:val="00BA3065"/>
    <w:rsid w:val="00BA58C7"/>
    <w:rsid w:val="00C20E8F"/>
    <w:rsid w:val="00C677A4"/>
    <w:rsid w:val="00CA7E54"/>
    <w:rsid w:val="00CE19DF"/>
    <w:rsid w:val="00D02716"/>
    <w:rsid w:val="00D5705E"/>
    <w:rsid w:val="00DF01B2"/>
    <w:rsid w:val="00E26F2C"/>
    <w:rsid w:val="00E603DC"/>
    <w:rsid w:val="00E93A7F"/>
    <w:rsid w:val="00EF502B"/>
    <w:rsid w:val="00F14CBB"/>
    <w:rsid w:val="00F75CDD"/>
    <w:rsid w:val="00F9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79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2017-05-04T22:43:00Z</cp:lastPrinted>
  <dcterms:created xsi:type="dcterms:W3CDTF">2017-06-09T00:24:00Z</dcterms:created>
  <dcterms:modified xsi:type="dcterms:W3CDTF">2017-06-09T00:24:00Z</dcterms:modified>
</cp:coreProperties>
</file>