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 xml:space="preserve">"О внесении изменений в </w:t>
            </w:r>
            <w:r w:rsidR="002229F7">
              <w:t xml:space="preserve">Закон </w:t>
            </w:r>
            <w:r w:rsidR="00F109EB">
              <w:t xml:space="preserve">Приморского края </w:t>
            </w:r>
            <w:r w:rsidR="00B83E6E" w:rsidRPr="00B83E6E">
              <w:t>"</w:t>
            </w:r>
            <w:r w:rsidR="00F109EB">
              <w:t xml:space="preserve">О </w:t>
            </w:r>
            <w:proofErr w:type="spellStart"/>
            <w:r w:rsidR="00F109EB">
              <w:t>рыбохозяйственной</w:t>
            </w:r>
            <w:proofErr w:type="spellEnd"/>
            <w:r w:rsidR="00F109EB">
              <w:t xml:space="preserve"> деятельности в Приморском крае"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</w:t>
      </w:r>
      <w:r w:rsidR="00F109EB">
        <w:t>го края "О внесении изменений в</w:t>
      </w:r>
      <w:r w:rsidR="006128ED">
        <w:t xml:space="preserve"> </w:t>
      </w:r>
      <w:r>
        <w:t xml:space="preserve">Закон Приморского края </w:t>
      </w:r>
      <w:r w:rsidR="00F109EB">
        <w:t xml:space="preserve">"О </w:t>
      </w:r>
      <w:proofErr w:type="spellStart"/>
      <w:r w:rsidR="00F109EB">
        <w:t>рыбохозяйственной</w:t>
      </w:r>
      <w:proofErr w:type="spellEnd"/>
      <w:r w:rsidR="00F109EB">
        <w:t xml:space="preserve"> деятельности</w:t>
      </w:r>
      <w:r w:rsidR="006128ED">
        <w:t xml:space="preserve"> в Приморском крае</w:t>
      </w:r>
      <w:r w:rsidR="00393C16" w:rsidRPr="00393C16">
        <w:t>"</w:t>
      </w:r>
      <w:r>
        <w:t xml:space="preserve">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804" w:rsidRDefault="00730804">
      <w:r>
        <w:separator/>
      </w:r>
    </w:p>
  </w:endnote>
  <w:endnote w:type="continuationSeparator" w:id="0">
    <w:p w:rsidR="00730804" w:rsidRDefault="00730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804" w:rsidRDefault="00730804">
      <w:r>
        <w:separator/>
      </w:r>
    </w:p>
  </w:footnote>
  <w:footnote w:type="continuationSeparator" w:id="0">
    <w:p w:rsidR="00730804" w:rsidRDefault="00730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229F7"/>
    <w:rsid w:val="002C7E1F"/>
    <w:rsid w:val="003325F4"/>
    <w:rsid w:val="00392E21"/>
    <w:rsid w:val="00393C16"/>
    <w:rsid w:val="004B69FA"/>
    <w:rsid w:val="004D1A01"/>
    <w:rsid w:val="005A6019"/>
    <w:rsid w:val="005E6130"/>
    <w:rsid w:val="006128ED"/>
    <w:rsid w:val="00695A4A"/>
    <w:rsid w:val="006D45ED"/>
    <w:rsid w:val="006E650F"/>
    <w:rsid w:val="00726997"/>
    <w:rsid w:val="00730804"/>
    <w:rsid w:val="007919AC"/>
    <w:rsid w:val="007B48E7"/>
    <w:rsid w:val="007B5289"/>
    <w:rsid w:val="007C4550"/>
    <w:rsid w:val="0081711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3BF"/>
    <w:rsid w:val="00A93332"/>
    <w:rsid w:val="00AE5EE6"/>
    <w:rsid w:val="00B83E6E"/>
    <w:rsid w:val="00BA58C7"/>
    <w:rsid w:val="00C202AD"/>
    <w:rsid w:val="00C20E8F"/>
    <w:rsid w:val="00C62B59"/>
    <w:rsid w:val="00CA7E54"/>
    <w:rsid w:val="00CE19DF"/>
    <w:rsid w:val="00D02716"/>
    <w:rsid w:val="00DF01B2"/>
    <w:rsid w:val="00E93A7F"/>
    <w:rsid w:val="00EA14B6"/>
    <w:rsid w:val="00EF502B"/>
    <w:rsid w:val="00F109EB"/>
    <w:rsid w:val="00F14CB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102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2017-06-01T05:34:00Z</cp:lastPrinted>
  <dcterms:created xsi:type="dcterms:W3CDTF">2017-06-09T00:21:00Z</dcterms:created>
  <dcterms:modified xsi:type="dcterms:W3CDTF">2017-06-09T00:21:00Z</dcterms:modified>
</cp:coreProperties>
</file>