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819374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3885" w:rsidRDefault="001F3885" w:rsidP="001F3885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</w:t>
      </w:r>
      <w:r>
        <w:rPr>
          <w:b/>
          <w:szCs w:val="28"/>
        </w:rPr>
        <w:br/>
        <w:t xml:space="preserve">КРАЯ "ОБ АДМИНИСТРАТИВНЫХ ПРАВОНАРУШЕНИЯХ </w:t>
      </w:r>
    </w:p>
    <w:p w:rsidR="001F3885" w:rsidRPr="003B03EE" w:rsidRDefault="001F3885" w:rsidP="001F3885">
      <w:pPr>
        <w:jc w:val="center"/>
        <w:rPr>
          <w:b/>
          <w:szCs w:val="28"/>
        </w:rPr>
      </w:pP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1F3885" w:rsidRDefault="001F3885" w:rsidP="001F3885">
      <w:pPr>
        <w:ind w:firstLine="709"/>
        <w:jc w:val="center"/>
      </w:pPr>
    </w:p>
    <w:p w:rsidR="001F3885" w:rsidRDefault="001F3885" w:rsidP="001F38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24 мая </w:t>
      </w:r>
      <w:r>
        <w:rPr>
          <w:szCs w:val="28"/>
        </w:rPr>
        <w:br/>
        <w:t>2017 года</w:t>
      </w:r>
    </w:p>
    <w:p w:rsidR="001F3885" w:rsidRDefault="001F3885" w:rsidP="001F38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1F3885" w:rsidRPr="001F7BC5" w:rsidRDefault="001F3885" w:rsidP="001F38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>СТАТЬЯ 1.</w:t>
      </w:r>
    </w:p>
    <w:p w:rsidR="001F3885" w:rsidRPr="001F7BC5" w:rsidRDefault="001F3885" w:rsidP="001F3885">
      <w:pPr>
        <w:autoSpaceDE w:val="0"/>
        <w:autoSpaceDN w:val="0"/>
        <w:adjustRightInd w:val="0"/>
        <w:ind w:firstLine="709"/>
        <w:jc w:val="both"/>
      </w:pPr>
      <w:proofErr w:type="gramStart"/>
      <w:r w:rsidRPr="001F7BC5">
        <w:t>Внести в Закон Приморского края от 5</w:t>
      </w:r>
      <w:r>
        <w:t xml:space="preserve"> марта </w:t>
      </w:r>
      <w:r w:rsidRPr="001F7BC5">
        <w:t>2007</w:t>
      </w:r>
      <w:r>
        <w:t xml:space="preserve"> года</w:t>
      </w:r>
      <w:r>
        <w:br/>
        <w:t>№ 44-КЗ "</w:t>
      </w:r>
      <w:r w:rsidRPr="001F7BC5">
        <w:t>Об административных правонарушениях в Приморском крае</w:t>
      </w:r>
      <w:r>
        <w:t>"</w:t>
      </w:r>
      <w:r w:rsidRPr="001F7BC5">
        <w:t xml:space="preserve"> (Ведомости Законодательного Собрания Приморского края, 2007, № 10, </w:t>
      </w:r>
      <w:r>
        <w:br/>
      </w:r>
      <w:r w:rsidRPr="001F7BC5">
        <w:t>стр. 70, № 35, стр. 5, стр. 7; 2008, № 65, стр. 30, № 74, стр. 2, № 85, часть 1, стр. 30, № 94, стр. 95, № 98, стр. 95;</w:t>
      </w:r>
      <w:proofErr w:type="gramEnd"/>
      <w:r w:rsidRPr="001F7BC5">
        <w:t xml:space="preserve"> </w:t>
      </w:r>
      <w:proofErr w:type="gramStart"/>
      <w:r w:rsidRPr="001F7BC5">
        <w:t xml:space="preserve">2009, № 101, стр. 3, № 104, стр. 71, </w:t>
      </w:r>
      <w:r>
        <w:br/>
      </w:r>
      <w:r w:rsidRPr="001F7BC5">
        <w:t xml:space="preserve">№ 118, стр. 47, № 120, стр. 61, № 132, стр. 54; 2010, № 164, стр. 4; </w:t>
      </w:r>
      <w:r>
        <w:br/>
      </w:r>
      <w:r w:rsidRPr="001F7BC5">
        <w:t>2011, № 183, стр. 8, № 197, стр. 27; 2012, № 15, стр. 78, № 25, стр. 20, № 35, стр. 26, стр. 237; 2013, № 41, стр. 5, № 55, стр. 44, № 67, стр. 40;</w:t>
      </w:r>
      <w:proofErr w:type="gramEnd"/>
      <w:r w:rsidRPr="001F7BC5">
        <w:t xml:space="preserve"> </w:t>
      </w:r>
      <w:proofErr w:type="gramStart"/>
      <w:r w:rsidRPr="001F7BC5">
        <w:t xml:space="preserve">2014, № 73, стр. 37, № 81, стр. 10, № 89, стр. 18, стр. 41, № 92, стр. 4, № 95, стр. 8; </w:t>
      </w:r>
      <w:r>
        <w:br/>
      </w:r>
      <w:r w:rsidRPr="001F7BC5">
        <w:t xml:space="preserve">2015, № 120, стр. 88, № 125, стр. 105, </w:t>
      </w:r>
      <w:r>
        <w:t xml:space="preserve">№ 132, стр. 4, № 141, стр. 63, </w:t>
      </w:r>
      <w:r w:rsidRPr="001F7BC5">
        <w:t>№ 145, стр. 50; 2016, № 151, стр. 8, № 166, стр. 8</w:t>
      </w:r>
      <w:r>
        <w:t xml:space="preserve">, № 7, стр. 49; 2017, № 15, стр. 3, </w:t>
      </w:r>
      <w:r>
        <w:br/>
        <w:t>№ 20, стр. 19</w:t>
      </w:r>
      <w:r w:rsidRPr="001F7BC5">
        <w:t xml:space="preserve">) </w:t>
      </w:r>
      <w:r>
        <w:rPr>
          <w:szCs w:val="28"/>
        </w:rPr>
        <w:t>следующи</w:t>
      </w:r>
      <w:r w:rsidRPr="001F7BC5">
        <w:rPr>
          <w:szCs w:val="28"/>
        </w:rPr>
        <w:t>е изменени</w:t>
      </w:r>
      <w:r>
        <w:rPr>
          <w:szCs w:val="28"/>
        </w:rPr>
        <w:t>я</w:t>
      </w:r>
      <w:r w:rsidRPr="001F7BC5">
        <w:rPr>
          <w:szCs w:val="28"/>
        </w:rPr>
        <w:t>:</w:t>
      </w:r>
      <w:proofErr w:type="gramEnd"/>
    </w:p>
    <w:p w:rsidR="001F3885" w:rsidRPr="0046398C" w:rsidRDefault="001F3885" w:rsidP="001F38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398C">
        <w:rPr>
          <w:szCs w:val="28"/>
        </w:rPr>
        <w:t>1)в абзаце первом статьи 7.23 слова ", контейнеров" исключить;</w:t>
      </w:r>
    </w:p>
    <w:p w:rsidR="001F3885" w:rsidRDefault="001F3885" w:rsidP="001F38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398C">
        <w:rPr>
          <w:szCs w:val="28"/>
        </w:rPr>
        <w:t>2)</w:t>
      </w:r>
      <w:r>
        <w:rPr>
          <w:szCs w:val="28"/>
        </w:rPr>
        <w:t>в статье 12.5:</w:t>
      </w:r>
    </w:p>
    <w:p w:rsidR="001F3885" w:rsidRPr="0046398C" w:rsidRDefault="001F3885" w:rsidP="001F38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2</w:t>
      </w:r>
      <w:r w:rsidRPr="0046398C">
        <w:rPr>
          <w:szCs w:val="28"/>
        </w:rPr>
        <w:t xml:space="preserve"> дополнить пунктом 14</w:t>
      </w:r>
      <w:r w:rsidRPr="004D6894">
        <w:rPr>
          <w:szCs w:val="28"/>
          <w:vertAlign w:val="superscript"/>
        </w:rPr>
        <w:t>4</w:t>
      </w:r>
      <w:r w:rsidRPr="0046398C">
        <w:rPr>
          <w:szCs w:val="28"/>
        </w:rPr>
        <w:t xml:space="preserve"> следующего содержания:</w:t>
      </w:r>
    </w:p>
    <w:p w:rsidR="001F3885" w:rsidRDefault="001F3885" w:rsidP="001F38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398C">
        <w:rPr>
          <w:szCs w:val="28"/>
        </w:rPr>
        <w:t>"14</w:t>
      </w:r>
      <w:r w:rsidRPr="004D6894">
        <w:rPr>
          <w:szCs w:val="28"/>
          <w:vertAlign w:val="superscript"/>
        </w:rPr>
        <w:t>4</w:t>
      </w:r>
      <w:r w:rsidRPr="0046398C">
        <w:rPr>
          <w:szCs w:val="28"/>
        </w:rPr>
        <w:t>)должностные лица органов местного самоуправления, уполномоченных в сфере рекламы</w:t>
      </w:r>
      <w:r>
        <w:rPr>
          <w:szCs w:val="28"/>
        </w:rPr>
        <w:t>,</w:t>
      </w:r>
      <w:r w:rsidRPr="0046398C">
        <w:rPr>
          <w:szCs w:val="28"/>
        </w:rPr>
        <w:t xml:space="preserve"> - по делам об административных правонарушениях, предусмотренных статьями 7.17 и 7.21 настоящего Закона</w:t>
      </w:r>
      <w:proofErr w:type="gramStart"/>
      <w:r w:rsidRPr="0046398C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1F3885" w:rsidRPr="0046398C" w:rsidRDefault="001F3885" w:rsidP="001F38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4 слова "14.3, 15" заменить словами "14</w:t>
      </w:r>
      <w:r w:rsidRPr="009B5B0E">
        <w:rPr>
          <w:szCs w:val="28"/>
          <w:vertAlign w:val="superscript"/>
        </w:rPr>
        <w:t>3</w:t>
      </w:r>
      <w:r>
        <w:rPr>
          <w:szCs w:val="28"/>
        </w:rPr>
        <w:t>, 14</w:t>
      </w:r>
      <w:r w:rsidRPr="009B5B0E">
        <w:rPr>
          <w:szCs w:val="28"/>
          <w:vertAlign w:val="superscript"/>
        </w:rPr>
        <w:t>4</w:t>
      </w:r>
      <w:r>
        <w:rPr>
          <w:szCs w:val="28"/>
        </w:rPr>
        <w:t>, 15".</w:t>
      </w:r>
    </w:p>
    <w:p w:rsidR="001F3885" w:rsidRDefault="001F3885" w:rsidP="001F38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1F3885" w:rsidRPr="001F7BC5" w:rsidRDefault="001F3885" w:rsidP="001F38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>СТАТЬЯ 2.</w:t>
      </w:r>
    </w:p>
    <w:p w:rsidR="001F3885" w:rsidRPr="001F7BC5" w:rsidRDefault="001F3885" w:rsidP="001F38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 xml:space="preserve">Настоящий Закон вступает в силу по </w:t>
      </w:r>
      <w:proofErr w:type="gramStart"/>
      <w:r w:rsidRPr="001F7BC5">
        <w:rPr>
          <w:bCs/>
          <w:szCs w:val="28"/>
        </w:rPr>
        <w:t>истечении</w:t>
      </w:r>
      <w:proofErr w:type="gramEnd"/>
      <w:r w:rsidRPr="001F7BC5">
        <w:rPr>
          <w:bCs/>
          <w:szCs w:val="28"/>
        </w:rPr>
        <w:t xml:space="preserve"> 10 дней со дня его официального опубликования.</w:t>
      </w:r>
    </w:p>
    <w:p w:rsidR="001F3885" w:rsidRDefault="001F3885" w:rsidP="001F38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F3885" w:rsidRPr="001F7BC5" w:rsidRDefault="001F3885" w:rsidP="001F38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F3885" w:rsidRPr="001F7BC5" w:rsidRDefault="001F3885" w:rsidP="001F38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F3885" w:rsidRDefault="001F3885" w:rsidP="001F3885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Губернатор </w:t>
      </w:r>
      <w:r w:rsidRPr="001F7BC5">
        <w:rPr>
          <w:szCs w:val="28"/>
        </w:rPr>
        <w:t>края</w:t>
      </w:r>
      <w:r w:rsidRPr="001F7BC5">
        <w:rPr>
          <w:szCs w:val="28"/>
        </w:rPr>
        <w:tab/>
        <w:t xml:space="preserve">                  </w:t>
      </w:r>
      <w:r w:rsidRPr="001F7BC5">
        <w:rPr>
          <w:szCs w:val="28"/>
        </w:rPr>
        <w:tab/>
      </w:r>
      <w:r w:rsidRPr="001F7BC5">
        <w:rPr>
          <w:szCs w:val="28"/>
        </w:rPr>
        <w:tab/>
      </w:r>
      <w:r w:rsidRPr="001F7BC5">
        <w:rPr>
          <w:szCs w:val="28"/>
        </w:rPr>
        <w:tab/>
      </w:r>
      <w:r>
        <w:rPr>
          <w:szCs w:val="28"/>
        </w:rPr>
        <w:t xml:space="preserve"> </w:t>
      </w:r>
      <w:r w:rsidRPr="001F7BC5">
        <w:rPr>
          <w:szCs w:val="28"/>
        </w:rPr>
        <w:t xml:space="preserve">                           В.В. Миклушевский</w:t>
      </w:r>
    </w:p>
    <w:p w:rsidR="00D214DE" w:rsidRDefault="00D214DE" w:rsidP="001F3885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D214DE" w:rsidRDefault="00D214DE" w:rsidP="00D214DE">
      <w:bookmarkStart w:id="0" w:name="_GoBack"/>
      <w:r>
        <w:t>г. Владивосток</w:t>
      </w:r>
    </w:p>
    <w:p w:rsidR="00D214DE" w:rsidRDefault="00D214DE" w:rsidP="00D214DE">
      <w:r>
        <w:t>5 июня 2017 года</w:t>
      </w:r>
    </w:p>
    <w:p w:rsidR="00D214DE" w:rsidRPr="001F7BC5" w:rsidRDefault="00D214DE" w:rsidP="00D214DE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t>№ 13</w:t>
      </w:r>
      <w:r>
        <w:t>6</w:t>
      </w:r>
      <w:r>
        <w:t>-КЗ</w:t>
      </w:r>
      <w:bookmarkEnd w:id="0"/>
    </w:p>
    <w:p w:rsidR="001F3885" w:rsidRPr="001F7BC5" w:rsidRDefault="001F3885" w:rsidP="001F3885">
      <w:pPr>
        <w:autoSpaceDE w:val="0"/>
        <w:autoSpaceDN w:val="0"/>
        <w:adjustRightInd w:val="0"/>
        <w:rPr>
          <w:b/>
          <w:bCs/>
          <w:szCs w:val="28"/>
        </w:rPr>
      </w:pPr>
    </w:p>
    <w:p w:rsidR="00BE0544" w:rsidRDefault="00BE0544"/>
    <w:p w:rsidR="001F3885" w:rsidRDefault="001F3885"/>
    <w:p w:rsidR="001F3885" w:rsidRDefault="001F3885"/>
    <w:p w:rsidR="001F3885" w:rsidRDefault="001F3885"/>
    <w:sectPr w:rsidR="001F388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124" w:rsidRDefault="00875124">
      <w:r>
        <w:separator/>
      </w:r>
    </w:p>
  </w:endnote>
  <w:endnote w:type="continuationSeparator" w:id="0">
    <w:p w:rsidR="00875124" w:rsidRDefault="00875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124" w:rsidRDefault="00875124">
      <w:r>
        <w:separator/>
      </w:r>
    </w:p>
  </w:footnote>
  <w:footnote w:type="continuationSeparator" w:id="0">
    <w:p w:rsidR="00875124" w:rsidRDefault="008751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3885"/>
    <w:rsid w:val="0003291F"/>
    <w:rsid w:val="001F3885"/>
    <w:rsid w:val="00380EE1"/>
    <w:rsid w:val="003B26E7"/>
    <w:rsid w:val="0047435B"/>
    <w:rsid w:val="005A2827"/>
    <w:rsid w:val="00875124"/>
    <w:rsid w:val="00AB70F9"/>
    <w:rsid w:val="00AC31EC"/>
    <w:rsid w:val="00B14397"/>
    <w:rsid w:val="00BE0544"/>
    <w:rsid w:val="00D214DE"/>
    <w:rsid w:val="00E34273"/>
    <w:rsid w:val="00E60B2A"/>
    <w:rsid w:val="00F23036"/>
    <w:rsid w:val="00F53D9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1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2017-05-24T04:54:00Z</cp:lastPrinted>
  <dcterms:created xsi:type="dcterms:W3CDTF">2017-06-05T08:49:00Z</dcterms:created>
  <dcterms:modified xsi:type="dcterms:W3CDTF">2017-06-05T08:49:00Z</dcterms:modified>
</cp:coreProperties>
</file>