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52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32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13217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3217" w:rsidRPr="00013217">
              <w:rPr>
                <w:szCs w:val="28"/>
              </w:rPr>
              <w:t>382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32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3217" w:rsidP="0094344A">
            <w:pPr>
              <w:ind w:left="-108"/>
              <w:jc w:val="both"/>
            </w:pPr>
            <w:r w:rsidRPr="00013217">
              <w:t xml:space="preserve">О назначении представителей общественности в </w:t>
            </w:r>
            <w:proofErr w:type="spellStart"/>
            <w:proofErr w:type="gramStart"/>
            <w:r w:rsidRPr="00013217">
              <w:t>квалификацион</w:t>
            </w:r>
            <w:r>
              <w:t>-</w:t>
            </w:r>
            <w:r w:rsidRPr="00013217">
              <w:t>ную</w:t>
            </w:r>
            <w:proofErr w:type="spellEnd"/>
            <w:proofErr w:type="gramEnd"/>
            <w:r w:rsidRPr="00013217">
              <w:t xml:space="preserve"> коллегию судей Приморского края</w:t>
            </w:r>
          </w:p>
          <w:p w:rsidR="000B3FB2" w:rsidRPr="00013217" w:rsidRDefault="000B3FB2" w:rsidP="0094344A">
            <w:pPr>
              <w:ind w:left="-108"/>
              <w:jc w:val="both"/>
            </w:pPr>
          </w:p>
        </w:tc>
      </w:tr>
    </w:tbl>
    <w:p w:rsidR="00013217" w:rsidRDefault="00013217" w:rsidP="00013217">
      <w:pPr>
        <w:ind w:firstLine="72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Законом Приморского края "О порядке назначения представителей общественности в квалификационную коллегию судей Приморского края" Законодательное Собрание Приморского края</w:t>
      </w:r>
    </w:p>
    <w:p w:rsidR="00013217" w:rsidRDefault="00013217" w:rsidP="00013217">
      <w:pPr>
        <w:jc w:val="both"/>
      </w:pPr>
    </w:p>
    <w:p w:rsidR="00013217" w:rsidRDefault="00013217" w:rsidP="00013217">
      <w:r>
        <w:t>ПОСТАНОВЛЯЕТ:</w:t>
      </w:r>
    </w:p>
    <w:p w:rsidR="00013217" w:rsidRDefault="00013217" w:rsidP="00013217"/>
    <w:p w:rsidR="00013217" w:rsidRDefault="00013217" w:rsidP="0001321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1.Назначить представителями общественности в квалификационную коллегию судей Приморского края:</w:t>
      </w:r>
    </w:p>
    <w:p w:rsidR="00013217" w:rsidRPr="00CF4E86" w:rsidRDefault="00013217" w:rsidP="0001321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CF4E86">
        <w:t>Богомолова Владимира Ивановича</w:t>
      </w:r>
      <w:r>
        <w:t>;</w:t>
      </w:r>
    </w:p>
    <w:p w:rsidR="00013217" w:rsidRPr="00CF4E86" w:rsidRDefault="00013217" w:rsidP="00013217">
      <w:pPr>
        <w:tabs>
          <w:tab w:val="left" w:pos="708"/>
          <w:tab w:val="center" w:pos="4153"/>
          <w:tab w:val="right" w:pos="8306"/>
        </w:tabs>
        <w:ind w:firstLine="709"/>
        <w:jc w:val="both"/>
      </w:pPr>
      <w:proofErr w:type="spellStart"/>
      <w:r>
        <w:t>Григорюка</w:t>
      </w:r>
      <w:proofErr w:type="spellEnd"/>
      <w:r>
        <w:t xml:space="preserve"> Вячеслава Леонидовича;</w:t>
      </w:r>
    </w:p>
    <w:p w:rsidR="00013217" w:rsidRPr="00CF4E86" w:rsidRDefault="00013217" w:rsidP="00013217">
      <w:pPr>
        <w:tabs>
          <w:tab w:val="left" w:pos="708"/>
          <w:tab w:val="center" w:pos="4153"/>
          <w:tab w:val="right" w:pos="8306"/>
        </w:tabs>
        <w:ind w:firstLine="709"/>
        <w:jc w:val="both"/>
      </w:pPr>
      <w:proofErr w:type="spellStart"/>
      <w:r w:rsidRPr="00CF4E86">
        <w:t>Загорулько</w:t>
      </w:r>
      <w:proofErr w:type="spellEnd"/>
      <w:r w:rsidRPr="00CF4E86">
        <w:t xml:space="preserve"> Ольгу Михайловну</w:t>
      </w:r>
      <w:r>
        <w:t>;</w:t>
      </w:r>
    </w:p>
    <w:p w:rsidR="00013217" w:rsidRPr="00CF4E86" w:rsidRDefault="00013217" w:rsidP="0001321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CF4E86">
        <w:rPr>
          <w:szCs w:val="28"/>
        </w:rPr>
        <w:t>Куренкова Александра Степановича</w:t>
      </w:r>
      <w:r>
        <w:rPr>
          <w:szCs w:val="28"/>
        </w:rPr>
        <w:t>;</w:t>
      </w:r>
    </w:p>
    <w:p w:rsidR="00013217" w:rsidRPr="00CF4E86" w:rsidRDefault="00013217" w:rsidP="0001321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CF4E86">
        <w:t>Пекарского Анатолия Борисовича</w:t>
      </w:r>
      <w:r>
        <w:t>;</w:t>
      </w:r>
    </w:p>
    <w:p w:rsidR="00013217" w:rsidRPr="00CF4E86" w:rsidRDefault="00013217" w:rsidP="0001321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CF4E86">
        <w:t>Сайко Нину Александровну</w:t>
      </w:r>
      <w:r>
        <w:t>;</w:t>
      </w:r>
    </w:p>
    <w:p w:rsidR="00013217" w:rsidRPr="00CF4E86" w:rsidRDefault="00013217" w:rsidP="0001321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CF4E86">
        <w:t xml:space="preserve">Чана Максима </w:t>
      </w:r>
      <w:proofErr w:type="spellStart"/>
      <w:r w:rsidRPr="00CF4E86">
        <w:t>Енсуевича</w:t>
      </w:r>
      <w:proofErr w:type="spellEnd"/>
      <w:r>
        <w:t>.</w:t>
      </w:r>
    </w:p>
    <w:p w:rsidR="00013217" w:rsidRDefault="00013217" w:rsidP="0001321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13217" w:rsidRDefault="00013217" w:rsidP="00013217">
      <w:pPr>
        <w:pStyle w:val="a3"/>
        <w:tabs>
          <w:tab w:val="clear" w:pos="4153"/>
          <w:tab w:val="clear" w:pos="8306"/>
        </w:tabs>
        <w:ind w:firstLine="720"/>
      </w:pPr>
      <w:r>
        <w:t>2.Настоящее постановление вступает в силу со дня его принятия.</w:t>
      </w:r>
    </w:p>
    <w:p w:rsidR="00013217" w:rsidRDefault="00013217" w:rsidP="0001321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13217" w:rsidRDefault="00013217" w:rsidP="0001321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13217" w:rsidRDefault="00013217" w:rsidP="0001321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3217" w:rsidRDefault="00013217" w:rsidP="0001321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013217" w:rsidRPr="00431956" w:rsidRDefault="00013217" w:rsidP="0001321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E7D" w:rsidRDefault="00101E7D">
      <w:r>
        <w:separator/>
      </w:r>
    </w:p>
  </w:endnote>
  <w:endnote w:type="continuationSeparator" w:id="0">
    <w:p w:rsidR="00101E7D" w:rsidRDefault="0010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E7D" w:rsidRDefault="00101E7D">
      <w:r>
        <w:separator/>
      </w:r>
    </w:p>
  </w:footnote>
  <w:footnote w:type="continuationSeparator" w:id="0">
    <w:p w:rsidR="00101E7D" w:rsidRDefault="00101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3217"/>
    <w:rsid w:val="00013217"/>
    <w:rsid w:val="00057575"/>
    <w:rsid w:val="000B3FB2"/>
    <w:rsid w:val="000D628E"/>
    <w:rsid w:val="000E5228"/>
    <w:rsid w:val="00101E7D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13217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rsid w:val="0001321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2017-05-24T05:31:00Z</cp:lastPrinted>
  <dcterms:created xsi:type="dcterms:W3CDTF">2017-05-24T05:29:00Z</dcterms:created>
  <dcterms:modified xsi:type="dcterms:W3CDTF">2017-05-24T05:31:00Z</dcterms:modified>
</cp:coreProperties>
</file>