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1397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C14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14C2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EC14C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EC14C2">
              <w:rPr>
                <w:szCs w:val="28"/>
              </w:rPr>
              <w:t>№ 380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C14C2" w:rsidRDefault="00EC14C2" w:rsidP="00EC14C2">
            <w:pPr>
              <w:ind w:left="-108"/>
              <w:jc w:val="both"/>
            </w:pPr>
            <w:r w:rsidRPr="00EC14C2">
              <w:t>О Законе Приморского края "</w:t>
            </w:r>
            <w:r w:rsidRPr="00EC14C2">
              <w:rPr>
                <w:szCs w:val="28"/>
              </w:rPr>
              <w:t>О внесении изменений в статью 5 Закона Приморского края "О законодательной деятельности в Приморском крае</w:t>
            </w:r>
            <w:r w:rsidRPr="00EC14C2">
              <w:t>"</w:t>
            </w:r>
          </w:p>
        </w:tc>
      </w:tr>
    </w:tbl>
    <w:p w:rsidR="00EC14C2" w:rsidRPr="00EC14C2" w:rsidRDefault="00EC14C2" w:rsidP="00EC14C2"/>
    <w:p w:rsidR="00EC14C2" w:rsidRPr="00EC14C2" w:rsidRDefault="00EC14C2" w:rsidP="00EC14C2">
      <w:pPr>
        <w:ind w:firstLine="709"/>
      </w:pPr>
      <w:r w:rsidRPr="00EC14C2">
        <w:t>Законодательное Собрание Приморского края</w:t>
      </w:r>
    </w:p>
    <w:p w:rsidR="00EC14C2" w:rsidRPr="00EC14C2" w:rsidRDefault="00EC14C2" w:rsidP="00EC14C2"/>
    <w:p w:rsidR="00EC14C2" w:rsidRPr="00EC14C2" w:rsidRDefault="00EC14C2" w:rsidP="00EC14C2">
      <w:r w:rsidRPr="00EC14C2">
        <w:t>ПОСТАНОВЛЯЕТ:</w:t>
      </w:r>
    </w:p>
    <w:p w:rsidR="00EC14C2" w:rsidRPr="00EC14C2" w:rsidRDefault="00EC14C2" w:rsidP="00EC14C2"/>
    <w:p w:rsidR="00EC14C2" w:rsidRPr="00EC14C2" w:rsidRDefault="00EC14C2" w:rsidP="00EC14C2">
      <w:pPr>
        <w:ind w:firstLine="709"/>
        <w:jc w:val="both"/>
      </w:pPr>
      <w:r w:rsidRPr="00EC14C2">
        <w:t xml:space="preserve">1.Принять Закон Приморского края "О внесении изменений </w:t>
      </w:r>
      <w:r w:rsidRPr="00EC14C2">
        <w:br/>
        <w:t xml:space="preserve">в статью 5 Закона Приморского края "О законодательной деятельности </w:t>
      </w:r>
      <w:r w:rsidRPr="00EC14C2">
        <w:br/>
        <w:t>в Приморском крае".</w:t>
      </w:r>
    </w:p>
    <w:p w:rsidR="00EC14C2" w:rsidRPr="00EC14C2" w:rsidRDefault="00EC14C2" w:rsidP="00EC14C2">
      <w:pPr>
        <w:ind w:firstLine="709"/>
        <w:jc w:val="both"/>
      </w:pPr>
    </w:p>
    <w:p w:rsidR="00EC14C2" w:rsidRPr="00EC14C2" w:rsidRDefault="00EC14C2" w:rsidP="00EC14C2">
      <w:pPr>
        <w:ind w:firstLine="709"/>
        <w:jc w:val="both"/>
      </w:pPr>
      <w:r w:rsidRPr="00EC14C2">
        <w:t>2.Направить указанный Закон Губернатору Приморского края для обнародования.</w:t>
      </w:r>
    </w:p>
    <w:p w:rsidR="00EC14C2" w:rsidRPr="00EC14C2" w:rsidRDefault="00EC14C2" w:rsidP="00EC14C2">
      <w:pPr>
        <w:jc w:val="both"/>
      </w:pPr>
    </w:p>
    <w:p w:rsidR="00EC14C2" w:rsidRPr="00EC14C2" w:rsidRDefault="00EC14C2" w:rsidP="00EC14C2">
      <w:pPr>
        <w:jc w:val="both"/>
      </w:pPr>
      <w:r w:rsidRPr="00EC14C2">
        <w:tab/>
        <w:t>3.Настоящее постановление вступает в силу со дня его принятия.</w:t>
      </w:r>
    </w:p>
    <w:p w:rsidR="00EC14C2" w:rsidRPr="00EC14C2" w:rsidRDefault="00EC14C2" w:rsidP="00EC14C2">
      <w:pPr>
        <w:jc w:val="both"/>
      </w:pPr>
    </w:p>
    <w:p w:rsidR="00EC14C2" w:rsidRPr="00EC14C2" w:rsidRDefault="00EC14C2" w:rsidP="00EC14C2">
      <w:pPr>
        <w:jc w:val="both"/>
      </w:pPr>
    </w:p>
    <w:p w:rsidR="00EC14C2" w:rsidRPr="00EC14C2" w:rsidRDefault="00EC14C2" w:rsidP="00EC14C2">
      <w:pPr>
        <w:jc w:val="both"/>
      </w:pPr>
    </w:p>
    <w:p w:rsidR="00EC14C2" w:rsidRPr="00EC14C2" w:rsidRDefault="00EC14C2" w:rsidP="00EC14C2">
      <w:pPr>
        <w:jc w:val="both"/>
      </w:pPr>
      <w:r w:rsidRPr="00EC14C2">
        <w:t>Председатель</w:t>
      </w:r>
    </w:p>
    <w:p w:rsidR="00EC14C2" w:rsidRPr="00EC14C2" w:rsidRDefault="00EC14C2" w:rsidP="00EC14C2">
      <w:pPr>
        <w:jc w:val="both"/>
      </w:pPr>
      <w:r w:rsidRPr="00EC14C2">
        <w:t xml:space="preserve">Законодательного Собрания </w:t>
      </w:r>
      <w:r w:rsidRPr="00EC14C2">
        <w:tab/>
      </w:r>
      <w:r w:rsidRPr="00EC14C2">
        <w:tab/>
      </w:r>
      <w:r w:rsidRPr="00EC14C2">
        <w:tab/>
      </w:r>
      <w:r w:rsidRPr="00EC14C2">
        <w:tab/>
      </w:r>
      <w:r w:rsidRPr="00EC14C2">
        <w:tab/>
      </w:r>
      <w:r w:rsidRPr="00EC14C2"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4C2" w:rsidRDefault="00EC14C2">
      <w:r>
        <w:separator/>
      </w:r>
    </w:p>
  </w:endnote>
  <w:endnote w:type="continuationSeparator" w:id="0">
    <w:p w:rsidR="00EC14C2" w:rsidRDefault="00EC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4C2" w:rsidRDefault="00EC14C2">
      <w:r>
        <w:separator/>
      </w:r>
    </w:p>
  </w:footnote>
  <w:footnote w:type="continuationSeparator" w:id="0">
    <w:p w:rsidR="00EC14C2" w:rsidRDefault="00EC1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C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14C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2017-05-24T04:01:00Z</cp:lastPrinted>
  <dcterms:created xsi:type="dcterms:W3CDTF">2017-05-24T04:00:00Z</dcterms:created>
  <dcterms:modified xsi:type="dcterms:W3CDTF">2017-05-24T04:02:00Z</dcterms:modified>
</cp:coreProperties>
</file>