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5721671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E7AB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EE7ABF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>№ 403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E7ABF" w:rsidRDefault="00EE7ABF" w:rsidP="00EE7ABF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порядке оказания платных медицинских услуг в </w:t>
            </w:r>
            <w:proofErr w:type="spellStart"/>
            <w:proofErr w:type="gramStart"/>
            <w:r>
              <w:rPr>
                <w:szCs w:val="28"/>
              </w:rPr>
              <w:t>государ-ственных</w:t>
            </w:r>
            <w:proofErr w:type="spellEnd"/>
            <w:proofErr w:type="gramEnd"/>
            <w:r>
              <w:rPr>
                <w:szCs w:val="28"/>
              </w:rPr>
              <w:t xml:space="preserve"> лечебных учреждениях Приморского края</w:t>
            </w:r>
            <w:r>
              <w:rPr>
                <w:bCs/>
                <w:color w:val="000000"/>
                <w:szCs w:val="28"/>
              </w:rPr>
              <w:t>"</w:t>
            </w:r>
          </w:p>
        </w:tc>
      </w:tr>
    </w:tbl>
    <w:p w:rsidR="00493C53" w:rsidRDefault="00493C53" w:rsidP="00EE7ABF">
      <w:pPr>
        <w:rPr>
          <w:szCs w:val="28"/>
        </w:rPr>
      </w:pPr>
    </w:p>
    <w:p w:rsidR="00EE7ABF" w:rsidRDefault="00EE7ABF" w:rsidP="00493C53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EE7ABF" w:rsidRDefault="00EE7ABF" w:rsidP="00EE7ABF">
      <w:pPr>
        <w:rPr>
          <w:szCs w:val="28"/>
        </w:rPr>
      </w:pPr>
    </w:p>
    <w:p w:rsidR="00EE7ABF" w:rsidRDefault="00EE7ABF" w:rsidP="00EE7ABF">
      <w:pPr>
        <w:rPr>
          <w:szCs w:val="28"/>
        </w:rPr>
      </w:pPr>
      <w:r>
        <w:rPr>
          <w:szCs w:val="28"/>
        </w:rPr>
        <w:t>ПОСТАНОВЛЯЕТ:</w:t>
      </w:r>
    </w:p>
    <w:p w:rsidR="00EE7ABF" w:rsidRDefault="00EE7ABF" w:rsidP="00EE7ABF">
      <w:pPr>
        <w:rPr>
          <w:szCs w:val="28"/>
        </w:rPr>
      </w:pPr>
    </w:p>
    <w:p w:rsidR="00EE7ABF" w:rsidRDefault="00EE7ABF" w:rsidP="00EE7ABF">
      <w:pPr>
        <w:ind w:firstLine="709"/>
        <w:jc w:val="both"/>
        <w:rPr>
          <w:szCs w:val="28"/>
        </w:rPr>
      </w:pPr>
      <w:r>
        <w:rPr>
          <w:szCs w:val="28"/>
        </w:rPr>
        <w:t>1.Отклонить проект закона Приморского края "</w:t>
      </w:r>
      <w:r w:rsidRPr="00EC16F9">
        <w:rPr>
          <w:szCs w:val="28"/>
        </w:rPr>
        <w:t xml:space="preserve">О </w:t>
      </w:r>
      <w:r>
        <w:rPr>
          <w:szCs w:val="28"/>
        </w:rPr>
        <w:t>порядке оказания платных медицинских услуг в государственных лечебных учреждениях Приморского края</w:t>
      </w:r>
      <w:r>
        <w:rPr>
          <w:bCs/>
          <w:color w:val="000000"/>
          <w:szCs w:val="28"/>
        </w:rPr>
        <w:t xml:space="preserve">", </w:t>
      </w:r>
      <w:r>
        <w:rPr>
          <w:szCs w:val="28"/>
        </w:rPr>
        <w:t>внесенный депутатом Законодательного Собрания Приморского края Самсоновым А.А.</w:t>
      </w:r>
    </w:p>
    <w:p w:rsidR="00EE7ABF" w:rsidRDefault="00EE7ABF" w:rsidP="00EE7ABF">
      <w:pPr>
        <w:ind w:firstLine="709"/>
        <w:jc w:val="both"/>
        <w:rPr>
          <w:szCs w:val="28"/>
        </w:rPr>
      </w:pPr>
    </w:p>
    <w:p w:rsidR="00EE7ABF" w:rsidRPr="009E27DC" w:rsidRDefault="00EE7ABF" w:rsidP="00EE7ABF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</w:t>
      </w:r>
      <w:r w:rsidRPr="0057602A">
        <w:rPr>
          <w:bCs/>
          <w:color w:val="000000"/>
          <w:szCs w:val="28"/>
        </w:rPr>
        <w:t>депутат</w:t>
      </w:r>
      <w:r>
        <w:rPr>
          <w:bCs/>
          <w:color w:val="000000"/>
          <w:szCs w:val="28"/>
        </w:rPr>
        <w:t>у</w:t>
      </w:r>
      <w:r w:rsidRPr="0057602A">
        <w:rPr>
          <w:bCs/>
          <w:color w:val="000000"/>
          <w:szCs w:val="28"/>
        </w:rPr>
        <w:t xml:space="preserve"> Законодательного Собрания Приморского края </w:t>
      </w:r>
      <w:r>
        <w:rPr>
          <w:szCs w:val="28"/>
        </w:rPr>
        <w:t>Самсонову А.А.</w:t>
      </w:r>
    </w:p>
    <w:p w:rsidR="00EE7ABF" w:rsidRPr="009E27DC" w:rsidRDefault="00EE7ABF" w:rsidP="00EE7AB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EE7ABF" w:rsidRPr="009E27DC" w:rsidRDefault="00EE7ABF" w:rsidP="00EE7AB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3.Настоящее постановление вступает в силу со дня его принятия.</w:t>
      </w:r>
    </w:p>
    <w:p w:rsidR="00EE7ABF" w:rsidRDefault="00EE7ABF" w:rsidP="00EE7ABF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EE7ABF" w:rsidRDefault="00EE7ABF" w:rsidP="00EE7AB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E7ABF" w:rsidRDefault="00EE7ABF" w:rsidP="00EE7AB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E7ABF" w:rsidRDefault="00EE7ABF" w:rsidP="00EE7ABF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EE7ABF" w:rsidRDefault="00EE7ABF" w:rsidP="00EE7ABF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6D8" w:rsidRDefault="007906D8">
      <w:r>
        <w:separator/>
      </w:r>
    </w:p>
  </w:endnote>
  <w:endnote w:type="continuationSeparator" w:id="0">
    <w:p w:rsidR="007906D8" w:rsidRDefault="00790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6D8" w:rsidRDefault="007906D8">
      <w:r>
        <w:separator/>
      </w:r>
    </w:p>
  </w:footnote>
  <w:footnote w:type="continuationSeparator" w:id="0">
    <w:p w:rsidR="007906D8" w:rsidRDefault="007906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BF"/>
    <w:rsid w:val="00057575"/>
    <w:rsid w:val="000B3FB2"/>
    <w:rsid w:val="000D628E"/>
    <w:rsid w:val="000E5228"/>
    <w:rsid w:val="00123119"/>
    <w:rsid w:val="00155F7F"/>
    <w:rsid w:val="003325F4"/>
    <w:rsid w:val="00392E21"/>
    <w:rsid w:val="00493C53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906D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E7AB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E7AB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E7AB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3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2017-05-25T01:21:00Z</cp:lastPrinted>
  <dcterms:created xsi:type="dcterms:W3CDTF">2017-05-24T04:07:00Z</dcterms:created>
  <dcterms:modified xsi:type="dcterms:W3CDTF">2017-05-25T01:21:00Z</dcterms:modified>
</cp:coreProperties>
</file>