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714047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24CA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24CAA">
              <w:rPr>
                <w:szCs w:val="28"/>
              </w:rPr>
              <w:t>402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24CAA" w:rsidRDefault="00E24CAA" w:rsidP="00E24CA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053FBF">
              <w:t>"</w:t>
            </w:r>
            <w:r>
              <w:t>Об охране атмосферного воздуха на территории</w:t>
            </w:r>
            <w:r w:rsidRPr="00053FBF">
              <w:t xml:space="preserve"> Приморско</w:t>
            </w:r>
            <w:r>
              <w:t>го</w:t>
            </w:r>
            <w:r w:rsidRPr="00053FBF">
              <w:t xml:space="preserve"> кра</w:t>
            </w:r>
            <w:r>
              <w:t>я</w:t>
            </w:r>
            <w:r w:rsidRPr="00053FBF">
              <w:t>"</w:t>
            </w:r>
          </w:p>
        </w:tc>
      </w:tr>
    </w:tbl>
    <w:p w:rsidR="00E24CAA" w:rsidRDefault="00E24CAA" w:rsidP="00E24CAA"/>
    <w:p w:rsidR="00E24CAA" w:rsidRDefault="00E24CAA" w:rsidP="00E24CAA">
      <w:pPr>
        <w:ind w:firstLine="709"/>
      </w:pPr>
      <w:r>
        <w:t>Законодательное Собрание Приморского края</w:t>
      </w:r>
    </w:p>
    <w:p w:rsidR="00E24CAA" w:rsidRDefault="00E24CAA" w:rsidP="00E24CAA"/>
    <w:p w:rsidR="00E24CAA" w:rsidRDefault="00E24CAA" w:rsidP="00E24CAA">
      <w:r>
        <w:t>ПОСТАНОВЛЯЕТ:</w:t>
      </w:r>
    </w:p>
    <w:p w:rsidR="00E24CAA" w:rsidRDefault="00E24CAA" w:rsidP="00E24CAA"/>
    <w:p w:rsidR="00E24CAA" w:rsidRDefault="00E24CAA" w:rsidP="00E24CAA">
      <w:pPr>
        <w:ind w:firstLine="709"/>
        <w:jc w:val="both"/>
      </w:pPr>
      <w:r>
        <w:t xml:space="preserve">1.Принять проект закона Приморского края </w:t>
      </w:r>
      <w:r w:rsidRPr="00053FBF">
        <w:t>"</w:t>
      </w:r>
      <w:r>
        <w:t xml:space="preserve">Об охране атмосферного воздуха на территории </w:t>
      </w:r>
      <w:r w:rsidRPr="00053FBF">
        <w:t>Приморско</w:t>
      </w:r>
      <w:r>
        <w:t>го</w:t>
      </w:r>
      <w:r w:rsidRPr="00053FBF">
        <w:t xml:space="preserve"> кра</w:t>
      </w:r>
      <w:r>
        <w:t>я</w:t>
      </w:r>
      <w:r w:rsidRPr="00053FBF">
        <w:t>"</w:t>
      </w:r>
      <w:r>
        <w:t xml:space="preserve"> в первом чтении.</w:t>
      </w:r>
    </w:p>
    <w:p w:rsidR="00E24CAA" w:rsidRDefault="00E24CAA" w:rsidP="00E24CAA">
      <w:pPr>
        <w:ind w:firstLine="709"/>
        <w:jc w:val="both"/>
      </w:pPr>
    </w:p>
    <w:p w:rsidR="00E24CAA" w:rsidRPr="00697E32" w:rsidRDefault="00E24CAA" w:rsidP="00E24CAA">
      <w:pPr>
        <w:ind w:firstLine="709"/>
        <w:jc w:val="both"/>
      </w:pPr>
      <w:r w:rsidRPr="00697E32"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</w:t>
      </w:r>
      <w:r w:rsidRPr="00F6323E">
        <w:t xml:space="preserve">до </w:t>
      </w:r>
      <w:r>
        <w:t xml:space="preserve">7 июня </w:t>
      </w:r>
      <w:r w:rsidRPr="00F6323E">
        <w:t>2017 года.</w:t>
      </w:r>
    </w:p>
    <w:p w:rsidR="00E24CAA" w:rsidRDefault="00E24CAA" w:rsidP="00E24CAA">
      <w:pPr>
        <w:jc w:val="both"/>
      </w:pPr>
    </w:p>
    <w:p w:rsidR="00E24CAA" w:rsidRDefault="00E24CAA" w:rsidP="00E24CAA">
      <w:pPr>
        <w:tabs>
          <w:tab w:val="left" w:pos="709"/>
        </w:tabs>
        <w:jc w:val="both"/>
      </w:pPr>
      <w:r>
        <w:tab/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24CAA" w:rsidRDefault="00E24CAA" w:rsidP="00E24CAA">
      <w:pPr>
        <w:jc w:val="both"/>
      </w:pPr>
    </w:p>
    <w:p w:rsidR="00E24CAA" w:rsidRDefault="00E24CAA" w:rsidP="00E24CAA">
      <w:pPr>
        <w:jc w:val="both"/>
      </w:pPr>
      <w:r>
        <w:tab/>
        <w:t>4.Настоящее постановление вступает в силу со дня его принятия.</w:t>
      </w:r>
    </w:p>
    <w:p w:rsidR="00E24CAA" w:rsidRDefault="00E24CAA" w:rsidP="00E24CAA">
      <w:pPr>
        <w:jc w:val="both"/>
      </w:pPr>
    </w:p>
    <w:p w:rsidR="00E24CAA" w:rsidRDefault="00E24CAA" w:rsidP="00E24CAA">
      <w:pPr>
        <w:jc w:val="both"/>
      </w:pPr>
    </w:p>
    <w:p w:rsidR="00E24CAA" w:rsidRDefault="00E24CAA" w:rsidP="00E24CAA">
      <w:pPr>
        <w:jc w:val="both"/>
      </w:pPr>
    </w:p>
    <w:p w:rsidR="00E24CAA" w:rsidRDefault="00E24CAA" w:rsidP="00E24CAA">
      <w:pPr>
        <w:jc w:val="both"/>
      </w:pPr>
      <w:r>
        <w:t>Председатель</w:t>
      </w:r>
    </w:p>
    <w:p w:rsidR="00E24CAA" w:rsidRDefault="00E24CAA" w:rsidP="00E24CAA">
      <w:pPr>
        <w:jc w:val="both"/>
      </w:pPr>
      <w:r>
        <w:t xml:space="preserve">Законодательного Собрания                                             </w:t>
      </w:r>
      <w:bookmarkStart w:id="0" w:name="_GoBack"/>
      <w:bookmarkEnd w:id="0"/>
      <w:r>
        <w:t xml:space="preserve">                     </w:t>
      </w:r>
      <w:r w:rsidRPr="00697E32"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CAA" w:rsidRDefault="00E24CAA">
      <w:r>
        <w:separator/>
      </w:r>
    </w:p>
  </w:endnote>
  <w:endnote w:type="continuationSeparator" w:id="0">
    <w:p w:rsidR="00E24CAA" w:rsidRDefault="00E24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CAA" w:rsidRDefault="00E24CAA">
      <w:r>
        <w:separator/>
      </w:r>
    </w:p>
  </w:footnote>
  <w:footnote w:type="continuationSeparator" w:id="0">
    <w:p w:rsidR="00E24CAA" w:rsidRDefault="00E24C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CA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24CAA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2017-05-24T04:13:00Z</dcterms:created>
  <dcterms:modified xsi:type="dcterms:W3CDTF">2017-05-24T04:14:00Z</dcterms:modified>
</cp:coreProperties>
</file>