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21627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A0E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0EC6">
              <w:rPr>
                <w:szCs w:val="28"/>
              </w:rPr>
              <w:t>401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A0EC6" w:rsidRDefault="005A0EC6" w:rsidP="005A0EC6">
            <w:pPr>
              <w:ind w:left="-108"/>
              <w:jc w:val="both"/>
            </w:pPr>
            <w:r w:rsidRPr="009E1265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Приморского края "О внесении изменений в Закон Приморского края "О рыбохозяйственной деятельности в Приморском крае"</w:t>
            </w:r>
          </w:p>
        </w:tc>
      </w:tr>
    </w:tbl>
    <w:p w:rsidR="00C05F78" w:rsidRDefault="00C05F78" w:rsidP="005A0EC6">
      <w:pPr>
        <w:ind w:firstLine="709"/>
      </w:pPr>
    </w:p>
    <w:p w:rsidR="005A0EC6" w:rsidRDefault="005A0EC6" w:rsidP="005A0EC6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5A0EC6" w:rsidRDefault="005A0EC6" w:rsidP="005A0EC6"/>
    <w:p w:rsidR="005A0EC6" w:rsidRDefault="005A0EC6" w:rsidP="005A0EC6">
      <w:r>
        <w:t>ПОСТАНОВЛЯЕТ:</w:t>
      </w:r>
    </w:p>
    <w:p w:rsidR="005A0EC6" w:rsidRDefault="005A0EC6" w:rsidP="005A0EC6"/>
    <w:p w:rsidR="005A0EC6" w:rsidRDefault="005A0EC6" w:rsidP="005A0EC6">
      <w:pPr>
        <w:ind w:firstLine="709"/>
        <w:jc w:val="both"/>
      </w:pPr>
      <w:r>
        <w:t>1.Принять проект закона Приморского края "О внесении изменений в    Закон Приморского края "О рыбохозяйственной деятельности в Приморском крае" в первом чтении.</w:t>
      </w:r>
    </w:p>
    <w:p w:rsidR="005A0EC6" w:rsidRDefault="005A0EC6" w:rsidP="005A0EC6">
      <w:pPr>
        <w:ind w:firstLine="709"/>
        <w:jc w:val="both"/>
      </w:pPr>
    </w:p>
    <w:p w:rsidR="005A0EC6" w:rsidRDefault="005A0EC6" w:rsidP="005A0EC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7 июн</w:t>
      </w:r>
      <w:r w:rsidRPr="00F94A2B">
        <w:t>я</w:t>
      </w:r>
      <w:r>
        <w:t xml:space="preserve"> 2017 года.</w:t>
      </w:r>
    </w:p>
    <w:p w:rsidR="005A0EC6" w:rsidRDefault="005A0EC6" w:rsidP="005A0EC6">
      <w:pPr>
        <w:ind w:firstLine="709"/>
        <w:jc w:val="both"/>
      </w:pPr>
    </w:p>
    <w:p w:rsidR="005A0EC6" w:rsidRDefault="005A0EC6" w:rsidP="005A0EC6">
      <w:pPr>
        <w:ind w:firstLine="709"/>
        <w:jc w:val="both"/>
      </w:pPr>
      <w:r>
        <w:t xml:space="preserve">3.Комитету Законодательного Собрания по продовольственной политике и природопользованию </w:t>
      </w:r>
      <w:r w:rsidRPr="00612171">
        <w:t>(</w:t>
      </w:r>
      <w:r>
        <w:t>Зотов</w:t>
      </w:r>
      <w:r w:rsidRPr="00612171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A0EC6" w:rsidRDefault="005A0EC6" w:rsidP="005A0EC6">
      <w:pPr>
        <w:ind w:firstLine="709"/>
        <w:jc w:val="both"/>
      </w:pPr>
    </w:p>
    <w:p w:rsidR="005A0EC6" w:rsidRDefault="005A0EC6" w:rsidP="005A0EC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A0EC6" w:rsidRDefault="005A0EC6" w:rsidP="005A0EC6">
      <w:pPr>
        <w:ind w:firstLine="709"/>
        <w:jc w:val="both"/>
      </w:pPr>
    </w:p>
    <w:p w:rsidR="005A0EC6" w:rsidRDefault="005A0EC6" w:rsidP="005A0EC6">
      <w:pPr>
        <w:ind w:firstLine="709"/>
        <w:jc w:val="both"/>
      </w:pPr>
    </w:p>
    <w:p w:rsidR="005A0EC6" w:rsidRDefault="005A0EC6" w:rsidP="005A0EC6">
      <w:pPr>
        <w:ind w:firstLine="709"/>
        <w:jc w:val="both"/>
      </w:pPr>
    </w:p>
    <w:p w:rsidR="005A0EC6" w:rsidRDefault="005A0EC6" w:rsidP="005A0EC6">
      <w:pPr>
        <w:jc w:val="both"/>
      </w:pPr>
      <w:r>
        <w:t xml:space="preserve">Председатель </w:t>
      </w:r>
    </w:p>
    <w:p w:rsidR="005A0EC6" w:rsidRDefault="005A0EC6" w:rsidP="005A0EC6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234" w:rsidRDefault="00F22234">
      <w:r>
        <w:separator/>
      </w:r>
    </w:p>
  </w:endnote>
  <w:endnote w:type="continuationSeparator" w:id="0">
    <w:p w:rsidR="00F22234" w:rsidRDefault="00F22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234" w:rsidRDefault="00F22234">
      <w:r>
        <w:separator/>
      </w:r>
    </w:p>
  </w:footnote>
  <w:footnote w:type="continuationSeparator" w:id="0">
    <w:p w:rsidR="00F22234" w:rsidRDefault="00F22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EC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0EC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F78"/>
    <w:rsid w:val="00C20E8F"/>
    <w:rsid w:val="00CA7E54"/>
    <w:rsid w:val="00CE19DF"/>
    <w:rsid w:val="00D02716"/>
    <w:rsid w:val="00DF01B2"/>
    <w:rsid w:val="00E93A7F"/>
    <w:rsid w:val="00EF502B"/>
    <w:rsid w:val="00F2223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2017-05-25T01:14:00Z</cp:lastPrinted>
  <dcterms:created xsi:type="dcterms:W3CDTF">2017-05-24T04:15:00Z</dcterms:created>
  <dcterms:modified xsi:type="dcterms:W3CDTF">2017-05-25T01:14:00Z</dcterms:modified>
</cp:coreProperties>
</file>