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5721677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959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590D">
              <w:rPr>
                <w:szCs w:val="28"/>
              </w:rPr>
              <w:t>400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590D" w:rsidRDefault="0009590D" w:rsidP="0009590D">
            <w:pPr>
              <w:ind w:left="-108"/>
              <w:jc w:val="both"/>
            </w:pPr>
            <w:r>
              <w:t>О проекте закона Приморского края</w:t>
            </w:r>
            <w:r w:rsidRPr="00893354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Pr="00893354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</w:r>
            <w:r w:rsidRPr="00893354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893354">
              <w:rPr>
                <w:szCs w:val="28"/>
              </w:rPr>
              <w:t>"О регулировании земельных отношений в Приморском крае"</w:t>
            </w:r>
          </w:p>
        </w:tc>
      </w:tr>
    </w:tbl>
    <w:p w:rsidR="0009590D" w:rsidRDefault="0009590D" w:rsidP="0009590D"/>
    <w:p w:rsidR="0009590D" w:rsidRDefault="0009590D" w:rsidP="0009590D">
      <w:pPr>
        <w:ind w:firstLine="709"/>
      </w:pPr>
      <w:r>
        <w:t>Законодательное Собрание Приморского края</w:t>
      </w:r>
    </w:p>
    <w:p w:rsidR="0009590D" w:rsidRDefault="0009590D" w:rsidP="0009590D"/>
    <w:p w:rsidR="0009590D" w:rsidRDefault="0009590D" w:rsidP="0009590D">
      <w:r>
        <w:t>ПОСТАНОВЛЯЕТ:</w:t>
      </w:r>
    </w:p>
    <w:p w:rsidR="0009590D" w:rsidRDefault="0009590D" w:rsidP="0009590D"/>
    <w:p w:rsidR="0009590D" w:rsidRDefault="0009590D" w:rsidP="0009590D">
      <w:pPr>
        <w:ind w:firstLine="709"/>
        <w:jc w:val="both"/>
      </w:pPr>
      <w:r>
        <w:t>1.Принять проект закона Приморского края "</w:t>
      </w:r>
      <w:r w:rsidRPr="00893354">
        <w:rPr>
          <w:szCs w:val="28"/>
        </w:rPr>
        <w:t>О внесении изменений в Закон Приморского края "О регулировании земельных отношений в Приморском крае"</w:t>
      </w:r>
      <w:r>
        <w:t xml:space="preserve"> в первом чтении.</w:t>
      </w:r>
      <w:bookmarkStart w:id="0" w:name="_GoBack"/>
      <w:bookmarkEnd w:id="0"/>
    </w:p>
    <w:p w:rsidR="0009590D" w:rsidRDefault="0009590D" w:rsidP="0009590D">
      <w:pPr>
        <w:ind w:firstLine="709"/>
        <w:jc w:val="both"/>
      </w:pPr>
    </w:p>
    <w:p w:rsidR="0009590D" w:rsidRPr="00697E32" w:rsidRDefault="0009590D" w:rsidP="0009590D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>
        <w:t>7</w:t>
      </w:r>
      <w:r w:rsidRPr="00F6323E">
        <w:t xml:space="preserve"> </w:t>
      </w:r>
      <w:r>
        <w:t>июня</w:t>
      </w:r>
      <w:r w:rsidRPr="00F6323E">
        <w:t xml:space="preserve"> 2017 года.</w:t>
      </w:r>
    </w:p>
    <w:p w:rsidR="0009590D" w:rsidRDefault="0009590D" w:rsidP="0009590D">
      <w:pPr>
        <w:jc w:val="both"/>
      </w:pPr>
    </w:p>
    <w:p w:rsidR="0009590D" w:rsidRDefault="0009590D" w:rsidP="0009590D">
      <w:pPr>
        <w:tabs>
          <w:tab w:val="left" w:pos="709"/>
        </w:tabs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590D" w:rsidRDefault="0009590D" w:rsidP="0009590D">
      <w:pPr>
        <w:jc w:val="both"/>
      </w:pPr>
    </w:p>
    <w:p w:rsidR="0009590D" w:rsidRDefault="0009590D" w:rsidP="0009590D">
      <w:pPr>
        <w:jc w:val="both"/>
      </w:pPr>
      <w:r>
        <w:tab/>
        <w:t>4.Настоящее постановление вступает в силу со дня его принятия.</w:t>
      </w:r>
    </w:p>
    <w:p w:rsidR="0009590D" w:rsidRDefault="0009590D" w:rsidP="0009590D">
      <w:pPr>
        <w:jc w:val="both"/>
      </w:pPr>
    </w:p>
    <w:p w:rsidR="0009590D" w:rsidRDefault="0009590D" w:rsidP="0009590D">
      <w:pPr>
        <w:jc w:val="both"/>
      </w:pPr>
    </w:p>
    <w:p w:rsidR="0009590D" w:rsidRDefault="0009590D" w:rsidP="0009590D">
      <w:pPr>
        <w:jc w:val="both"/>
      </w:pPr>
    </w:p>
    <w:p w:rsidR="0009590D" w:rsidRDefault="0009590D" w:rsidP="0009590D">
      <w:pPr>
        <w:jc w:val="both"/>
      </w:pPr>
      <w:r>
        <w:t>Председатель</w:t>
      </w:r>
    </w:p>
    <w:p w:rsidR="0009590D" w:rsidRDefault="0009590D" w:rsidP="0009590D">
      <w:pPr>
        <w:jc w:val="both"/>
      </w:pPr>
      <w:r>
        <w:t xml:space="preserve">Законодательного Собрания                                                                  </w:t>
      </w:r>
      <w:r w:rsidRPr="00697E32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49A" w:rsidRDefault="00BA649A">
      <w:r>
        <w:separator/>
      </w:r>
    </w:p>
  </w:endnote>
  <w:endnote w:type="continuationSeparator" w:id="0">
    <w:p w:rsidR="00BA649A" w:rsidRDefault="00BA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49A" w:rsidRDefault="00BA649A">
      <w:r>
        <w:separator/>
      </w:r>
    </w:p>
  </w:footnote>
  <w:footnote w:type="continuationSeparator" w:id="0">
    <w:p w:rsidR="00BA649A" w:rsidRDefault="00BA6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90D"/>
    <w:rsid w:val="00057575"/>
    <w:rsid w:val="0009590D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A649A"/>
    <w:rsid w:val="00BE742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2017-05-25T01:22:00Z</cp:lastPrinted>
  <dcterms:created xsi:type="dcterms:W3CDTF">2017-05-24T04:45:00Z</dcterms:created>
  <dcterms:modified xsi:type="dcterms:W3CDTF">2017-05-25T01:22:00Z</dcterms:modified>
</cp:coreProperties>
</file>