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364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653A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653A2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653A2" w:rsidRPr="009653A2">
              <w:rPr>
                <w:szCs w:val="28"/>
              </w:rPr>
              <w:t>398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653A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653A2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 xml:space="preserve">"О внесении изменений </w:t>
            </w:r>
            <w:r>
              <w:rPr>
                <w:szCs w:val="28"/>
              </w:rPr>
              <w:t xml:space="preserve">в статью 2 Закона </w:t>
            </w:r>
            <w:r w:rsidRPr="00E8003C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</w:t>
            </w:r>
            <w:r w:rsidRPr="00E8003C">
              <w:rPr>
                <w:szCs w:val="28"/>
              </w:rPr>
              <w:t xml:space="preserve"> </w:t>
            </w:r>
            <w:r w:rsidRPr="00475F3B">
      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</w:t>
            </w:r>
            <w:proofErr w:type="spellStart"/>
            <w:r w:rsidRPr="00475F3B">
              <w:t>законода</w:t>
            </w:r>
            <w:proofErr w:type="spellEnd"/>
            <w:r>
              <w:t>-</w:t>
            </w:r>
            <w:r w:rsidRPr="00475F3B">
              <w:t>тельные акты Приморского края"</w:t>
            </w:r>
            <w:proofErr w:type="gramEnd"/>
          </w:p>
          <w:p w:rsidR="000B3FB2" w:rsidRPr="009653A2" w:rsidRDefault="000B3FB2" w:rsidP="0094344A">
            <w:pPr>
              <w:ind w:left="-108"/>
              <w:jc w:val="both"/>
            </w:pPr>
          </w:p>
        </w:tc>
      </w:tr>
    </w:tbl>
    <w:p w:rsidR="009653A2" w:rsidRDefault="009653A2" w:rsidP="009653A2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 </w:t>
      </w:r>
    </w:p>
    <w:p w:rsidR="009653A2" w:rsidRDefault="009653A2" w:rsidP="009653A2">
      <w:pPr>
        <w:pStyle w:val="a3"/>
        <w:tabs>
          <w:tab w:val="clear" w:pos="4153"/>
          <w:tab w:val="clear" w:pos="8306"/>
        </w:tabs>
        <w:ind w:firstLine="709"/>
      </w:pPr>
    </w:p>
    <w:p w:rsidR="009653A2" w:rsidRDefault="009653A2" w:rsidP="009653A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653A2" w:rsidRDefault="009653A2" w:rsidP="009653A2">
      <w:pPr>
        <w:ind w:firstLine="709"/>
      </w:pPr>
    </w:p>
    <w:p w:rsidR="009653A2" w:rsidRDefault="009653A2" w:rsidP="009653A2">
      <w:pPr>
        <w:ind w:firstLine="709"/>
        <w:jc w:val="both"/>
      </w:pPr>
      <w:proofErr w:type="gramStart"/>
      <w:r>
        <w:t xml:space="preserve">1.Принять проект закона Приморского края "О внесении изменений </w:t>
      </w:r>
      <w:r>
        <w:rPr>
          <w:szCs w:val="28"/>
        </w:rPr>
        <w:t xml:space="preserve">в статью 2 Закона </w:t>
      </w:r>
      <w:r w:rsidRPr="00E8003C">
        <w:rPr>
          <w:szCs w:val="28"/>
        </w:rPr>
        <w:t>Приморского</w:t>
      </w:r>
      <w:r>
        <w:rPr>
          <w:szCs w:val="28"/>
        </w:rPr>
        <w:t xml:space="preserve"> края</w:t>
      </w:r>
      <w:r w:rsidRPr="00E8003C">
        <w:rPr>
          <w:szCs w:val="28"/>
        </w:rPr>
        <w:t xml:space="preserve"> </w:t>
      </w:r>
      <w:r w:rsidRPr="00475F3B"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t xml:space="preserve"> в первом чтении. </w:t>
      </w:r>
      <w:proofErr w:type="gramEnd"/>
    </w:p>
    <w:p w:rsidR="009653A2" w:rsidRDefault="009653A2" w:rsidP="009653A2">
      <w:pPr>
        <w:ind w:firstLine="709"/>
        <w:jc w:val="both"/>
      </w:pPr>
    </w:p>
    <w:p w:rsidR="009653A2" w:rsidRDefault="009653A2" w:rsidP="009653A2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Pr="0034375C">
        <w:t>1</w:t>
      </w:r>
      <w:r>
        <w:t>3 июня 2017 года.</w:t>
      </w:r>
    </w:p>
    <w:p w:rsidR="009653A2" w:rsidRDefault="009653A2" w:rsidP="009653A2">
      <w:pPr>
        <w:ind w:firstLine="709"/>
        <w:jc w:val="both"/>
      </w:pPr>
    </w:p>
    <w:p w:rsidR="009653A2" w:rsidRDefault="009653A2" w:rsidP="009653A2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и законности </w:t>
      </w:r>
      <w:r w:rsidRPr="00267336">
        <w:t>(</w:t>
      </w:r>
      <w:proofErr w:type="spellStart"/>
      <w:r w:rsidRPr="00267336">
        <w:t>Текиев</w:t>
      </w:r>
      <w:proofErr w:type="spellEnd"/>
      <w:r w:rsidRPr="00267336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653A2" w:rsidRDefault="009653A2" w:rsidP="009653A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9653A2" w:rsidRDefault="009653A2" w:rsidP="009653A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9653A2" w:rsidRDefault="009653A2" w:rsidP="009653A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9653A2" w:rsidRDefault="009653A2" w:rsidP="009653A2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  <w:r>
        <w:t>Председатель</w:t>
      </w:r>
    </w:p>
    <w:p w:rsidR="00931FD6" w:rsidRDefault="009653A2" w:rsidP="009653A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8B4" w:rsidRDefault="00E328B4">
      <w:r>
        <w:separator/>
      </w:r>
    </w:p>
  </w:endnote>
  <w:endnote w:type="continuationSeparator" w:id="0">
    <w:p w:rsidR="00E328B4" w:rsidRDefault="00E32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8B4" w:rsidRDefault="00E328B4">
      <w:r>
        <w:separator/>
      </w:r>
    </w:p>
  </w:footnote>
  <w:footnote w:type="continuationSeparator" w:id="0">
    <w:p w:rsidR="00E328B4" w:rsidRDefault="00E32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53A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653A2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328B4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653A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2017-05-24T05:05:00Z</cp:lastPrinted>
  <dcterms:created xsi:type="dcterms:W3CDTF">2017-05-24T05:04:00Z</dcterms:created>
  <dcterms:modified xsi:type="dcterms:W3CDTF">2017-05-24T05:05:00Z</dcterms:modified>
</cp:coreProperties>
</file>